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37C" w:rsidRDefault="00FE7E11" w:rsidP="0075269C">
      <w:pPr>
        <w:pStyle w:val="Nadpis2"/>
      </w:pPr>
      <w:r>
        <w:rPr>
          <w:noProof/>
        </w:rPr>
        <w:drawing>
          <wp:anchor distT="0" distB="0" distL="114300" distR="114300" simplePos="0" relativeHeight="251659264" behindDoc="1" locked="0" layoutInCell="1" allowOverlap="1">
            <wp:simplePos x="0" y="0"/>
            <wp:positionH relativeFrom="column">
              <wp:posOffset>-899795</wp:posOffset>
            </wp:positionH>
            <wp:positionV relativeFrom="paragraph">
              <wp:posOffset>-1111250</wp:posOffset>
            </wp:positionV>
            <wp:extent cx="7539990" cy="125984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9990" cy="1259840"/>
                    </a:xfrm>
                    <a:prstGeom prst="rect">
                      <a:avLst/>
                    </a:prstGeom>
                    <a:noFill/>
                  </pic:spPr>
                </pic:pic>
              </a:graphicData>
            </a:graphic>
          </wp:anchor>
        </w:drawing>
      </w:r>
    </w:p>
    <w:p w:rsidR="001B0451" w:rsidRDefault="001B0451"/>
    <w:p w:rsidR="001B0451" w:rsidRDefault="001B0451"/>
    <w:p w:rsidR="001B0451" w:rsidRDefault="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Pr>
        <w:jc w:val="center"/>
        <w:rPr>
          <w:b/>
          <w:bCs/>
          <w:sz w:val="52"/>
          <w:szCs w:val="52"/>
        </w:rPr>
      </w:pPr>
      <w:r w:rsidRPr="00396645">
        <w:rPr>
          <w:b/>
          <w:bCs/>
          <w:sz w:val="52"/>
          <w:szCs w:val="52"/>
        </w:rPr>
        <w:t>VÝROČNÍ ZPRÁVA</w:t>
      </w:r>
    </w:p>
    <w:p w:rsidR="001B0451" w:rsidRPr="00396645" w:rsidRDefault="001B0451" w:rsidP="001B0451">
      <w:pPr>
        <w:rPr>
          <w:b/>
          <w:bCs/>
          <w:sz w:val="48"/>
          <w:szCs w:val="48"/>
        </w:rPr>
      </w:pPr>
    </w:p>
    <w:p w:rsidR="001B0451" w:rsidRPr="00396645" w:rsidRDefault="001B0451" w:rsidP="001B0451">
      <w:pPr>
        <w:rPr>
          <w:b/>
          <w:bCs/>
          <w:sz w:val="36"/>
          <w:szCs w:val="36"/>
        </w:rPr>
      </w:pPr>
    </w:p>
    <w:p w:rsidR="001B0451" w:rsidRPr="00396645" w:rsidRDefault="001B0451" w:rsidP="001B0451">
      <w:pPr>
        <w:jc w:val="center"/>
        <w:rPr>
          <w:b/>
          <w:bCs/>
          <w:sz w:val="36"/>
          <w:szCs w:val="36"/>
        </w:rPr>
      </w:pPr>
      <w:r>
        <w:rPr>
          <w:b/>
          <w:bCs/>
          <w:sz w:val="36"/>
          <w:szCs w:val="36"/>
        </w:rPr>
        <w:t>ŠKOLNÍ ROK  201</w:t>
      </w:r>
      <w:r w:rsidR="00894F2F">
        <w:rPr>
          <w:b/>
          <w:bCs/>
          <w:sz w:val="36"/>
          <w:szCs w:val="36"/>
        </w:rPr>
        <w:t>9</w:t>
      </w:r>
      <w:r>
        <w:rPr>
          <w:b/>
          <w:bCs/>
          <w:sz w:val="36"/>
          <w:szCs w:val="36"/>
        </w:rPr>
        <w:t>/20</w:t>
      </w:r>
      <w:r w:rsidR="00894F2F">
        <w:rPr>
          <w:b/>
          <w:bCs/>
          <w:sz w:val="36"/>
          <w:szCs w:val="36"/>
        </w:rPr>
        <w:t>20</w:t>
      </w:r>
    </w:p>
    <w:p w:rsidR="001B0451" w:rsidRPr="00396645" w:rsidRDefault="001B0451" w:rsidP="001B0451">
      <w:pPr>
        <w:jc w:val="center"/>
        <w:rPr>
          <w:b/>
          <w:bCs/>
          <w:sz w:val="48"/>
          <w:szCs w:val="48"/>
        </w:rPr>
      </w:pPr>
    </w:p>
    <w:p w:rsidR="001B0451" w:rsidRPr="00396645" w:rsidRDefault="001B0451" w:rsidP="001B0451">
      <w:pPr>
        <w:jc w:val="center"/>
        <w:rPr>
          <w:rFonts w:ascii="Arial" w:hAnsi="Arial" w:cs="Arial"/>
          <w:b/>
          <w:bCs/>
          <w:sz w:val="48"/>
          <w:szCs w:val="48"/>
        </w:rPr>
      </w:pPr>
    </w:p>
    <w:p w:rsidR="001B0451" w:rsidRPr="00396645" w:rsidRDefault="001B0451" w:rsidP="001B0451">
      <w:pPr>
        <w:jc w:val="center"/>
        <w:rPr>
          <w:rFonts w:ascii="Arial" w:hAnsi="Arial" w:cs="Arial"/>
          <w:sz w:val="20"/>
          <w:szCs w:val="20"/>
        </w:rPr>
      </w:pPr>
    </w:p>
    <w:p w:rsidR="001B0451" w:rsidRPr="00701C1E" w:rsidRDefault="00FE7E11" w:rsidP="001B0451">
      <w:r>
        <w:rPr>
          <w:noProof/>
        </w:rPr>
        <w:drawing>
          <wp:anchor distT="0" distB="0" distL="114300" distR="114300" simplePos="0" relativeHeight="251661312" behindDoc="0" locked="0" layoutInCell="1" allowOverlap="1">
            <wp:simplePos x="0" y="0"/>
            <wp:positionH relativeFrom="margin">
              <wp:posOffset>651510</wp:posOffset>
            </wp:positionH>
            <wp:positionV relativeFrom="margin">
              <wp:posOffset>8981440</wp:posOffset>
            </wp:positionV>
            <wp:extent cx="4457700" cy="38036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7700" cy="380365"/>
                    </a:xfrm>
                    <a:prstGeom prst="rect">
                      <a:avLst/>
                    </a:prstGeom>
                    <a:noFill/>
                  </pic:spPr>
                </pic:pic>
              </a:graphicData>
            </a:graphic>
          </wp:anchor>
        </w:drawing>
      </w:r>
      <w:r w:rsidR="001B0451" w:rsidRPr="00396645">
        <w:rPr>
          <w:rFonts w:ascii="Arial" w:hAnsi="Arial" w:cs="Arial"/>
          <w:noProof/>
          <w:sz w:val="20"/>
          <w:szCs w:val="20"/>
        </w:rPr>
        <w:drawing>
          <wp:inline distT="0" distB="0" distL="0" distR="0">
            <wp:extent cx="5686425" cy="354330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5686425" cy="3543300"/>
                    </a:xfrm>
                    <a:prstGeom prst="rect">
                      <a:avLst/>
                    </a:prstGeom>
                    <a:noFill/>
                    <a:ln w="9525">
                      <a:noFill/>
                      <a:miter lim="800000"/>
                      <a:headEnd/>
                      <a:tailEnd/>
                    </a:ln>
                  </pic:spPr>
                </pic:pic>
              </a:graphicData>
            </a:graphic>
          </wp:inline>
        </w:drawing>
      </w:r>
    </w:p>
    <w:sdt>
      <w:sdtPr>
        <w:rPr>
          <w:b w:val="0"/>
          <w:bCs w:val="0"/>
          <w:color w:val="auto"/>
          <w:sz w:val="24"/>
          <w:szCs w:val="24"/>
          <w:lang w:eastAsia="cs-CZ"/>
        </w:rPr>
        <w:id w:val="-1628776730"/>
        <w:docPartObj>
          <w:docPartGallery w:val="Table of Contents"/>
          <w:docPartUnique/>
        </w:docPartObj>
      </w:sdtPr>
      <w:sdtContent>
        <w:p w:rsidR="001B0451" w:rsidRDefault="001B0451" w:rsidP="006343E3">
          <w:pPr>
            <w:pStyle w:val="Nadpisobsahu"/>
            <w:numPr>
              <w:ilvl w:val="0"/>
              <w:numId w:val="0"/>
            </w:numPr>
            <w:tabs>
              <w:tab w:val="right" w:pos="9072"/>
            </w:tabs>
            <w:ind w:left="851" w:hanging="851"/>
          </w:pPr>
          <w:r>
            <w:t>Obsah</w:t>
          </w:r>
          <w:r w:rsidR="006343E3">
            <w:tab/>
          </w:r>
          <w:r w:rsidR="006343E3">
            <w:tab/>
          </w:r>
        </w:p>
        <w:p w:rsidR="006343E3" w:rsidRDefault="006849A5">
          <w:pPr>
            <w:pStyle w:val="Obsah1"/>
            <w:rPr>
              <w:rFonts w:asciiTheme="minorHAnsi" w:eastAsiaTheme="minorEastAsia" w:hAnsiTheme="minorHAnsi" w:cstheme="minorBidi"/>
              <w:noProof/>
              <w:sz w:val="22"/>
              <w:szCs w:val="22"/>
            </w:rPr>
          </w:pPr>
          <w:r w:rsidRPr="006849A5">
            <w:fldChar w:fldCharType="begin"/>
          </w:r>
          <w:r w:rsidR="001B0451">
            <w:instrText xml:space="preserve"> TOC \o "1-3" \h \z \u </w:instrText>
          </w:r>
          <w:r w:rsidRPr="006849A5">
            <w:fldChar w:fldCharType="separate"/>
          </w:r>
          <w:hyperlink w:anchor="_Toc56528479" w:history="1">
            <w:r w:rsidR="006343E3" w:rsidRPr="0056244D">
              <w:rPr>
                <w:rStyle w:val="Hypertextovodkaz"/>
                <w:noProof/>
              </w:rPr>
              <w:t>1.</w:t>
            </w:r>
            <w:r w:rsidR="006343E3">
              <w:rPr>
                <w:rFonts w:asciiTheme="minorHAnsi" w:eastAsiaTheme="minorEastAsia" w:hAnsiTheme="minorHAnsi" w:cstheme="minorBidi"/>
                <w:noProof/>
                <w:sz w:val="22"/>
                <w:szCs w:val="22"/>
              </w:rPr>
              <w:tab/>
            </w:r>
            <w:r w:rsidR="006343E3" w:rsidRPr="0056244D">
              <w:rPr>
                <w:rStyle w:val="Hypertextovodkaz"/>
                <w:noProof/>
              </w:rPr>
              <w:t>Základní údaje o škole</w:t>
            </w:r>
            <w:r w:rsidR="006343E3">
              <w:rPr>
                <w:noProof/>
                <w:webHidden/>
              </w:rPr>
              <w:tab/>
            </w:r>
            <w:r w:rsidRPr="006343E3">
              <w:rPr>
                <w:noProof/>
                <w:webHidden/>
              </w:rPr>
              <w:fldChar w:fldCharType="begin"/>
            </w:r>
            <w:r w:rsidR="006343E3" w:rsidRPr="006343E3">
              <w:rPr>
                <w:noProof/>
                <w:webHidden/>
              </w:rPr>
              <w:instrText xml:space="preserve"> PAGEREF _Toc56528479 \h </w:instrText>
            </w:r>
            <w:r w:rsidRPr="006343E3">
              <w:rPr>
                <w:noProof/>
                <w:webHidden/>
              </w:rPr>
            </w:r>
            <w:r w:rsidRPr="006343E3">
              <w:rPr>
                <w:noProof/>
                <w:webHidden/>
              </w:rPr>
              <w:fldChar w:fldCharType="separate"/>
            </w:r>
            <w:r w:rsidR="006343E3" w:rsidRPr="006343E3">
              <w:rPr>
                <w:noProof/>
                <w:webHidden/>
              </w:rPr>
              <w:t>2</w:t>
            </w:r>
            <w:r w:rsidRPr="006343E3">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0" w:history="1">
            <w:r w:rsidR="006343E3" w:rsidRPr="0056244D">
              <w:rPr>
                <w:rStyle w:val="Hypertextovodkaz"/>
                <w:noProof/>
              </w:rPr>
              <w:t>2.</w:t>
            </w:r>
            <w:r w:rsidR="006343E3">
              <w:rPr>
                <w:rFonts w:asciiTheme="minorHAnsi" w:eastAsiaTheme="minorEastAsia" w:hAnsiTheme="minorHAnsi" w:cstheme="minorBidi"/>
                <w:noProof/>
                <w:sz w:val="22"/>
                <w:szCs w:val="22"/>
              </w:rPr>
              <w:tab/>
            </w:r>
            <w:r w:rsidR="006343E3" w:rsidRPr="0056244D">
              <w:rPr>
                <w:rStyle w:val="Hypertextovodkaz"/>
                <w:noProof/>
              </w:rPr>
              <w:t>Přehled oborů vzdělávání</w:t>
            </w:r>
            <w:r w:rsidR="006343E3">
              <w:rPr>
                <w:noProof/>
                <w:webHidden/>
              </w:rPr>
              <w:tab/>
            </w:r>
            <w:r>
              <w:rPr>
                <w:noProof/>
                <w:webHidden/>
              </w:rPr>
              <w:fldChar w:fldCharType="begin"/>
            </w:r>
            <w:r w:rsidR="006343E3">
              <w:rPr>
                <w:noProof/>
                <w:webHidden/>
              </w:rPr>
              <w:instrText xml:space="preserve"> PAGEREF _Toc56528480 \h </w:instrText>
            </w:r>
            <w:r>
              <w:rPr>
                <w:noProof/>
                <w:webHidden/>
              </w:rPr>
            </w:r>
            <w:r>
              <w:rPr>
                <w:noProof/>
                <w:webHidden/>
              </w:rPr>
              <w:fldChar w:fldCharType="separate"/>
            </w:r>
            <w:r w:rsidR="006343E3">
              <w:rPr>
                <w:noProof/>
                <w:webHidden/>
              </w:rPr>
              <w:t>3</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1" w:history="1">
            <w:r w:rsidR="006343E3" w:rsidRPr="0056244D">
              <w:rPr>
                <w:rStyle w:val="Hypertextovodkaz"/>
                <w:noProof/>
              </w:rPr>
              <w:t>3.</w:t>
            </w:r>
            <w:r w:rsidR="006343E3">
              <w:rPr>
                <w:rFonts w:asciiTheme="minorHAnsi" w:eastAsiaTheme="minorEastAsia" w:hAnsiTheme="minorHAnsi" w:cstheme="minorBidi"/>
                <w:noProof/>
                <w:sz w:val="22"/>
                <w:szCs w:val="22"/>
              </w:rPr>
              <w:tab/>
            </w:r>
            <w:r w:rsidR="006343E3" w:rsidRPr="0056244D">
              <w:rPr>
                <w:rStyle w:val="Hypertextovodkaz"/>
                <w:noProof/>
              </w:rPr>
              <w:t>Charakteristika školy</w:t>
            </w:r>
            <w:r w:rsidR="006343E3">
              <w:rPr>
                <w:noProof/>
                <w:webHidden/>
              </w:rPr>
              <w:tab/>
            </w:r>
            <w:r>
              <w:rPr>
                <w:noProof/>
                <w:webHidden/>
              </w:rPr>
              <w:fldChar w:fldCharType="begin"/>
            </w:r>
            <w:r w:rsidR="006343E3">
              <w:rPr>
                <w:noProof/>
                <w:webHidden/>
              </w:rPr>
              <w:instrText xml:space="preserve"> PAGEREF _Toc56528481 \h </w:instrText>
            </w:r>
            <w:r>
              <w:rPr>
                <w:noProof/>
                <w:webHidden/>
              </w:rPr>
            </w:r>
            <w:r>
              <w:rPr>
                <w:noProof/>
                <w:webHidden/>
              </w:rPr>
              <w:fldChar w:fldCharType="separate"/>
            </w:r>
            <w:r w:rsidR="006343E3">
              <w:rPr>
                <w:noProof/>
                <w:webHidden/>
              </w:rPr>
              <w:t>3</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2" w:history="1">
            <w:r w:rsidR="006343E3" w:rsidRPr="0056244D">
              <w:rPr>
                <w:rStyle w:val="Hypertextovodkaz"/>
                <w:noProof/>
              </w:rPr>
              <w:t>4.</w:t>
            </w:r>
            <w:r w:rsidR="006343E3">
              <w:rPr>
                <w:rFonts w:asciiTheme="minorHAnsi" w:eastAsiaTheme="minorEastAsia" w:hAnsiTheme="minorHAnsi" w:cstheme="minorBidi"/>
                <w:noProof/>
                <w:sz w:val="22"/>
                <w:szCs w:val="22"/>
              </w:rPr>
              <w:tab/>
            </w:r>
            <w:r w:rsidR="006343E3" w:rsidRPr="0056244D">
              <w:rPr>
                <w:rStyle w:val="Hypertextovodkaz"/>
                <w:noProof/>
              </w:rPr>
              <w:t>Aktuálně</w:t>
            </w:r>
            <w:r w:rsidR="006343E3">
              <w:rPr>
                <w:noProof/>
                <w:webHidden/>
              </w:rPr>
              <w:tab/>
            </w:r>
            <w:r>
              <w:rPr>
                <w:noProof/>
                <w:webHidden/>
              </w:rPr>
              <w:fldChar w:fldCharType="begin"/>
            </w:r>
            <w:r w:rsidR="006343E3">
              <w:rPr>
                <w:noProof/>
                <w:webHidden/>
              </w:rPr>
              <w:instrText xml:space="preserve"> PAGEREF _Toc56528482 \h </w:instrText>
            </w:r>
            <w:r>
              <w:rPr>
                <w:noProof/>
                <w:webHidden/>
              </w:rPr>
            </w:r>
            <w:r>
              <w:rPr>
                <w:noProof/>
                <w:webHidden/>
              </w:rPr>
              <w:fldChar w:fldCharType="separate"/>
            </w:r>
            <w:r w:rsidR="006343E3">
              <w:rPr>
                <w:noProof/>
                <w:webHidden/>
              </w:rPr>
              <w:t>4</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3" w:history="1">
            <w:r w:rsidR="006343E3" w:rsidRPr="0056244D">
              <w:rPr>
                <w:rStyle w:val="Hypertextovodkaz"/>
                <w:noProof/>
              </w:rPr>
              <w:t>5.</w:t>
            </w:r>
            <w:r w:rsidR="006343E3">
              <w:rPr>
                <w:rFonts w:asciiTheme="minorHAnsi" w:eastAsiaTheme="minorEastAsia" w:hAnsiTheme="minorHAnsi" w:cstheme="minorBidi"/>
                <w:noProof/>
                <w:sz w:val="22"/>
                <w:szCs w:val="22"/>
              </w:rPr>
              <w:tab/>
            </w:r>
            <w:r w:rsidR="006343E3" w:rsidRPr="0056244D">
              <w:rPr>
                <w:rStyle w:val="Hypertextovodkaz"/>
                <w:noProof/>
              </w:rPr>
              <w:t>Údaje o výsledcích inspekční činnosti provedené Českou školní inspekcí</w:t>
            </w:r>
            <w:r w:rsidR="006343E3">
              <w:rPr>
                <w:noProof/>
                <w:webHidden/>
              </w:rPr>
              <w:tab/>
            </w:r>
            <w:r>
              <w:rPr>
                <w:noProof/>
                <w:webHidden/>
              </w:rPr>
              <w:fldChar w:fldCharType="begin"/>
            </w:r>
            <w:r w:rsidR="006343E3">
              <w:rPr>
                <w:noProof/>
                <w:webHidden/>
              </w:rPr>
              <w:instrText xml:space="preserve"> PAGEREF _Toc56528483 \h </w:instrText>
            </w:r>
            <w:r>
              <w:rPr>
                <w:noProof/>
                <w:webHidden/>
              </w:rPr>
            </w:r>
            <w:r>
              <w:rPr>
                <w:noProof/>
                <w:webHidden/>
              </w:rPr>
              <w:fldChar w:fldCharType="separate"/>
            </w:r>
            <w:r w:rsidR="006343E3">
              <w:rPr>
                <w:noProof/>
                <w:webHidden/>
              </w:rPr>
              <w:t>6</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4" w:history="1">
            <w:r w:rsidR="006343E3" w:rsidRPr="0056244D">
              <w:rPr>
                <w:rStyle w:val="Hypertextovodkaz"/>
                <w:noProof/>
              </w:rPr>
              <w:t>6.</w:t>
            </w:r>
            <w:r w:rsidR="006343E3">
              <w:rPr>
                <w:rFonts w:asciiTheme="minorHAnsi" w:eastAsiaTheme="minorEastAsia" w:hAnsiTheme="minorHAnsi" w:cstheme="minorBidi"/>
                <w:noProof/>
                <w:sz w:val="22"/>
                <w:szCs w:val="22"/>
              </w:rPr>
              <w:tab/>
            </w:r>
            <w:r w:rsidR="006343E3" w:rsidRPr="0056244D">
              <w:rPr>
                <w:rStyle w:val="Hypertextovodkaz"/>
                <w:noProof/>
              </w:rPr>
              <w:t>Přehled pracovníků školy</w:t>
            </w:r>
            <w:r w:rsidR="006343E3">
              <w:rPr>
                <w:noProof/>
                <w:webHidden/>
              </w:rPr>
              <w:tab/>
            </w:r>
            <w:r>
              <w:rPr>
                <w:noProof/>
                <w:webHidden/>
              </w:rPr>
              <w:fldChar w:fldCharType="begin"/>
            </w:r>
            <w:r w:rsidR="006343E3">
              <w:rPr>
                <w:noProof/>
                <w:webHidden/>
              </w:rPr>
              <w:instrText xml:space="preserve"> PAGEREF _Toc56528484 \h </w:instrText>
            </w:r>
            <w:r>
              <w:rPr>
                <w:noProof/>
                <w:webHidden/>
              </w:rPr>
            </w:r>
            <w:r>
              <w:rPr>
                <w:noProof/>
                <w:webHidden/>
              </w:rPr>
              <w:fldChar w:fldCharType="separate"/>
            </w:r>
            <w:r w:rsidR="006343E3">
              <w:rPr>
                <w:noProof/>
                <w:webHidden/>
              </w:rPr>
              <w:t>7</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5" w:history="1">
            <w:r w:rsidR="006343E3" w:rsidRPr="0056244D">
              <w:rPr>
                <w:rStyle w:val="Hypertextovodkaz"/>
                <w:noProof/>
              </w:rPr>
              <w:t>7.</w:t>
            </w:r>
            <w:r w:rsidR="006343E3">
              <w:rPr>
                <w:rFonts w:asciiTheme="minorHAnsi" w:eastAsiaTheme="minorEastAsia" w:hAnsiTheme="minorHAnsi" w:cstheme="minorBidi"/>
                <w:noProof/>
                <w:sz w:val="22"/>
                <w:szCs w:val="22"/>
              </w:rPr>
              <w:tab/>
            </w:r>
            <w:r w:rsidR="006343E3" w:rsidRPr="0056244D">
              <w:rPr>
                <w:rStyle w:val="Hypertextovodkaz"/>
                <w:noProof/>
              </w:rPr>
              <w:t>Kvalifikace pedago</w:t>
            </w:r>
            <w:r w:rsidR="006343E3">
              <w:rPr>
                <w:rStyle w:val="Hypertextovodkaz"/>
                <w:noProof/>
              </w:rPr>
              <w:t>gických pracovníků</w:t>
            </w:r>
            <w:r w:rsidR="006343E3">
              <w:rPr>
                <w:noProof/>
                <w:webHidden/>
              </w:rPr>
              <w:tab/>
            </w:r>
            <w:r>
              <w:rPr>
                <w:noProof/>
                <w:webHidden/>
              </w:rPr>
              <w:fldChar w:fldCharType="begin"/>
            </w:r>
            <w:r w:rsidR="006343E3">
              <w:rPr>
                <w:noProof/>
                <w:webHidden/>
              </w:rPr>
              <w:instrText xml:space="preserve"> PAGEREF _Toc56528485 \h </w:instrText>
            </w:r>
            <w:r>
              <w:rPr>
                <w:noProof/>
                <w:webHidden/>
              </w:rPr>
            </w:r>
            <w:r>
              <w:rPr>
                <w:noProof/>
                <w:webHidden/>
              </w:rPr>
              <w:fldChar w:fldCharType="separate"/>
            </w:r>
            <w:r w:rsidR="006343E3">
              <w:rPr>
                <w:noProof/>
                <w:webHidden/>
              </w:rPr>
              <w:t>8</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6" w:history="1">
            <w:r w:rsidR="006343E3" w:rsidRPr="0056244D">
              <w:rPr>
                <w:rStyle w:val="Hypertextovodkaz"/>
                <w:noProof/>
              </w:rPr>
              <w:t>8.</w:t>
            </w:r>
            <w:r w:rsidR="006343E3">
              <w:rPr>
                <w:rFonts w:asciiTheme="minorHAnsi" w:eastAsiaTheme="minorEastAsia" w:hAnsiTheme="minorHAnsi" w:cstheme="minorBidi"/>
                <w:noProof/>
                <w:sz w:val="22"/>
                <w:szCs w:val="22"/>
              </w:rPr>
              <w:tab/>
            </w:r>
            <w:r w:rsidR="006343E3" w:rsidRPr="0056244D">
              <w:rPr>
                <w:rStyle w:val="Hypertextovodkaz"/>
                <w:noProof/>
              </w:rPr>
              <w:t>Údaje o zápisu k povinné školní docházce a následném přijetí do školy</w:t>
            </w:r>
            <w:r w:rsidR="006343E3">
              <w:rPr>
                <w:noProof/>
                <w:webHidden/>
              </w:rPr>
              <w:tab/>
            </w:r>
            <w:r>
              <w:rPr>
                <w:noProof/>
                <w:webHidden/>
              </w:rPr>
              <w:fldChar w:fldCharType="begin"/>
            </w:r>
            <w:r w:rsidR="006343E3">
              <w:rPr>
                <w:noProof/>
                <w:webHidden/>
              </w:rPr>
              <w:instrText xml:space="preserve"> PAGEREF _Toc56528486 \h </w:instrText>
            </w:r>
            <w:r>
              <w:rPr>
                <w:noProof/>
                <w:webHidden/>
              </w:rPr>
            </w:r>
            <w:r>
              <w:rPr>
                <w:noProof/>
                <w:webHidden/>
              </w:rPr>
              <w:fldChar w:fldCharType="separate"/>
            </w:r>
            <w:r w:rsidR="006343E3">
              <w:rPr>
                <w:noProof/>
                <w:webHidden/>
              </w:rPr>
              <w:t>9</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7" w:history="1">
            <w:r w:rsidR="006343E3" w:rsidRPr="0056244D">
              <w:rPr>
                <w:rStyle w:val="Hypertextovodkaz"/>
                <w:noProof/>
              </w:rPr>
              <w:t>9.</w:t>
            </w:r>
            <w:r w:rsidR="006343E3">
              <w:rPr>
                <w:rFonts w:asciiTheme="minorHAnsi" w:eastAsiaTheme="minorEastAsia" w:hAnsiTheme="minorHAnsi" w:cstheme="minorBidi"/>
                <w:noProof/>
                <w:sz w:val="22"/>
                <w:szCs w:val="22"/>
              </w:rPr>
              <w:tab/>
            </w:r>
            <w:r w:rsidR="006343E3" w:rsidRPr="0056244D">
              <w:rPr>
                <w:rStyle w:val="Hypertextovodkaz"/>
                <w:noProof/>
              </w:rPr>
              <w:t>Údaje o výsledcích vzdělávání žáků</w:t>
            </w:r>
            <w:r w:rsidR="006343E3">
              <w:rPr>
                <w:noProof/>
                <w:webHidden/>
              </w:rPr>
              <w:tab/>
            </w:r>
            <w:r>
              <w:rPr>
                <w:noProof/>
                <w:webHidden/>
              </w:rPr>
              <w:fldChar w:fldCharType="begin"/>
            </w:r>
            <w:r w:rsidR="006343E3">
              <w:rPr>
                <w:noProof/>
                <w:webHidden/>
              </w:rPr>
              <w:instrText xml:space="preserve"> PAGEREF _Toc56528487 \h </w:instrText>
            </w:r>
            <w:r>
              <w:rPr>
                <w:noProof/>
                <w:webHidden/>
              </w:rPr>
            </w:r>
            <w:r>
              <w:rPr>
                <w:noProof/>
                <w:webHidden/>
              </w:rPr>
              <w:fldChar w:fldCharType="separate"/>
            </w:r>
            <w:r w:rsidR="006343E3">
              <w:rPr>
                <w:noProof/>
                <w:webHidden/>
              </w:rPr>
              <w:t>10</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8" w:history="1">
            <w:r w:rsidR="006343E3" w:rsidRPr="0056244D">
              <w:rPr>
                <w:rStyle w:val="Hypertextovodkaz"/>
                <w:noProof/>
              </w:rPr>
              <w:t>10.</w:t>
            </w:r>
            <w:r w:rsidR="006343E3">
              <w:rPr>
                <w:rFonts w:asciiTheme="minorHAnsi" w:eastAsiaTheme="minorEastAsia" w:hAnsiTheme="minorHAnsi" w:cstheme="minorBidi"/>
                <w:noProof/>
                <w:sz w:val="22"/>
                <w:szCs w:val="22"/>
              </w:rPr>
              <w:tab/>
            </w:r>
            <w:r w:rsidR="006343E3" w:rsidRPr="0056244D">
              <w:rPr>
                <w:rStyle w:val="Hypertextovodkaz"/>
                <w:noProof/>
              </w:rPr>
              <w:t>Údaje o dalším vzdělávání pedagogických pracovníků</w:t>
            </w:r>
            <w:r w:rsidR="006343E3">
              <w:rPr>
                <w:noProof/>
                <w:webHidden/>
              </w:rPr>
              <w:tab/>
            </w:r>
            <w:r>
              <w:rPr>
                <w:noProof/>
                <w:webHidden/>
              </w:rPr>
              <w:fldChar w:fldCharType="begin"/>
            </w:r>
            <w:r w:rsidR="006343E3">
              <w:rPr>
                <w:noProof/>
                <w:webHidden/>
              </w:rPr>
              <w:instrText xml:space="preserve"> PAGEREF _Toc56528488 \h </w:instrText>
            </w:r>
            <w:r>
              <w:rPr>
                <w:noProof/>
                <w:webHidden/>
              </w:rPr>
            </w:r>
            <w:r>
              <w:rPr>
                <w:noProof/>
                <w:webHidden/>
              </w:rPr>
              <w:fldChar w:fldCharType="separate"/>
            </w:r>
            <w:r w:rsidR="006343E3">
              <w:rPr>
                <w:noProof/>
                <w:webHidden/>
              </w:rPr>
              <w:t>13</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89" w:history="1">
            <w:r w:rsidR="006343E3" w:rsidRPr="0056244D">
              <w:rPr>
                <w:rStyle w:val="Hypertextovodkaz"/>
                <w:noProof/>
              </w:rPr>
              <w:t>11.</w:t>
            </w:r>
            <w:r w:rsidR="006343E3">
              <w:rPr>
                <w:rFonts w:asciiTheme="minorHAnsi" w:eastAsiaTheme="minorEastAsia" w:hAnsiTheme="minorHAnsi" w:cstheme="minorBidi"/>
                <w:noProof/>
                <w:sz w:val="22"/>
                <w:szCs w:val="22"/>
              </w:rPr>
              <w:tab/>
            </w:r>
            <w:r w:rsidR="006343E3" w:rsidRPr="0056244D">
              <w:rPr>
                <w:rStyle w:val="Hypertextovodkaz"/>
                <w:noProof/>
              </w:rPr>
              <w:t>Údaje o aktivitách a prezentaci školy na veřejnosti</w:t>
            </w:r>
            <w:r w:rsidR="006343E3">
              <w:rPr>
                <w:noProof/>
                <w:webHidden/>
              </w:rPr>
              <w:tab/>
            </w:r>
            <w:r>
              <w:rPr>
                <w:noProof/>
                <w:webHidden/>
              </w:rPr>
              <w:fldChar w:fldCharType="begin"/>
            </w:r>
            <w:r w:rsidR="006343E3">
              <w:rPr>
                <w:noProof/>
                <w:webHidden/>
              </w:rPr>
              <w:instrText xml:space="preserve"> PAGEREF _Toc56528489 \h </w:instrText>
            </w:r>
            <w:r>
              <w:rPr>
                <w:noProof/>
                <w:webHidden/>
              </w:rPr>
            </w:r>
            <w:r>
              <w:rPr>
                <w:noProof/>
                <w:webHidden/>
              </w:rPr>
              <w:fldChar w:fldCharType="separate"/>
            </w:r>
            <w:r w:rsidR="006343E3">
              <w:rPr>
                <w:noProof/>
                <w:webHidden/>
              </w:rPr>
              <w:t>14</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0" w:history="1">
            <w:r w:rsidR="006343E3" w:rsidRPr="0056244D">
              <w:rPr>
                <w:rStyle w:val="Hypertextovodkaz"/>
                <w:noProof/>
              </w:rPr>
              <w:t>12.</w:t>
            </w:r>
            <w:r w:rsidR="006343E3">
              <w:rPr>
                <w:rFonts w:asciiTheme="minorHAnsi" w:eastAsiaTheme="minorEastAsia" w:hAnsiTheme="minorHAnsi" w:cstheme="minorBidi"/>
                <w:noProof/>
                <w:sz w:val="22"/>
                <w:szCs w:val="22"/>
              </w:rPr>
              <w:tab/>
            </w:r>
            <w:r w:rsidR="006343E3" w:rsidRPr="0056244D">
              <w:rPr>
                <w:rStyle w:val="Hypertextovodkaz"/>
                <w:noProof/>
              </w:rPr>
              <w:t>Tradiční aktivity školy</w:t>
            </w:r>
            <w:r w:rsidR="006343E3">
              <w:rPr>
                <w:noProof/>
                <w:webHidden/>
              </w:rPr>
              <w:tab/>
            </w:r>
            <w:r>
              <w:rPr>
                <w:noProof/>
                <w:webHidden/>
              </w:rPr>
              <w:fldChar w:fldCharType="begin"/>
            </w:r>
            <w:r w:rsidR="006343E3">
              <w:rPr>
                <w:noProof/>
                <w:webHidden/>
              </w:rPr>
              <w:instrText xml:space="preserve"> PAGEREF _Toc56528490 \h </w:instrText>
            </w:r>
            <w:r>
              <w:rPr>
                <w:noProof/>
                <w:webHidden/>
              </w:rPr>
            </w:r>
            <w:r>
              <w:rPr>
                <w:noProof/>
                <w:webHidden/>
              </w:rPr>
              <w:fldChar w:fldCharType="separate"/>
            </w:r>
            <w:r w:rsidR="006343E3">
              <w:rPr>
                <w:noProof/>
                <w:webHidden/>
              </w:rPr>
              <w:t>15</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1" w:history="1">
            <w:r w:rsidR="006343E3" w:rsidRPr="0056244D">
              <w:rPr>
                <w:rStyle w:val="Hypertextovodkaz"/>
                <w:noProof/>
              </w:rPr>
              <w:t>13.</w:t>
            </w:r>
            <w:r w:rsidR="006343E3">
              <w:rPr>
                <w:rFonts w:asciiTheme="minorHAnsi" w:eastAsiaTheme="minorEastAsia" w:hAnsiTheme="minorHAnsi" w:cstheme="minorBidi"/>
                <w:noProof/>
                <w:sz w:val="22"/>
                <w:szCs w:val="22"/>
              </w:rPr>
              <w:tab/>
            </w:r>
            <w:r w:rsidR="006343E3" w:rsidRPr="0056244D">
              <w:rPr>
                <w:rStyle w:val="Hypertextovodkaz"/>
                <w:noProof/>
              </w:rPr>
              <w:t>Projekty</w:t>
            </w:r>
            <w:r w:rsidR="006343E3">
              <w:rPr>
                <w:noProof/>
                <w:webHidden/>
              </w:rPr>
              <w:tab/>
            </w:r>
            <w:r>
              <w:rPr>
                <w:noProof/>
                <w:webHidden/>
              </w:rPr>
              <w:fldChar w:fldCharType="begin"/>
            </w:r>
            <w:r w:rsidR="006343E3">
              <w:rPr>
                <w:noProof/>
                <w:webHidden/>
              </w:rPr>
              <w:instrText xml:space="preserve"> PAGEREF _Toc56528491 \h </w:instrText>
            </w:r>
            <w:r>
              <w:rPr>
                <w:noProof/>
                <w:webHidden/>
              </w:rPr>
            </w:r>
            <w:r>
              <w:rPr>
                <w:noProof/>
                <w:webHidden/>
              </w:rPr>
              <w:fldChar w:fldCharType="separate"/>
            </w:r>
            <w:r w:rsidR="006343E3">
              <w:rPr>
                <w:noProof/>
                <w:webHidden/>
              </w:rPr>
              <w:t>17</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2" w:history="1">
            <w:r w:rsidR="006343E3" w:rsidRPr="0056244D">
              <w:rPr>
                <w:rStyle w:val="Hypertextovodkaz"/>
                <w:noProof/>
              </w:rPr>
              <w:t>14.</w:t>
            </w:r>
            <w:r w:rsidR="006343E3">
              <w:rPr>
                <w:rFonts w:asciiTheme="minorHAnsi" w:eastAsiaTheme="minorEastAsia" w:hAnsiTheme="minorHAnsi" w:cstheme="minorBidi"/>
                <w:noProof/>
                <w:sz w:val="22"/>
                <w:szCs w:val="22"/>
              </w:rPr>
              <w:tab/>
            </w:r>
            <w:r w:rsidR="006343E3" w:rsidRPr="0056244D">
              <w:rPr>
                <w:rStyle w:val="Hypertextovodkaz"/>
                <w:noProof/>
              </w:rPr>
              <w:t>Kulturní a výchovně vzdělávací akce školy</w:t>
            </w:r>
            <w:r w:rsidR="006343E3">
              <w:rPr>
                <w:noProof/>
                <w:webHidden/>
              </w:rPr>
              <w:tab/>
            </w:r>
            <w:r>
              <w:rPr>
                <w:noProof/>
                <w:webHidden/>
              </w:rPr>
              <w:fldChar w:fldCharType="begin"/>
            </w:r>
            <w:r w:rsidR="006343E3">
              <w:rPr>
                <w:noProof/>
                <w:webHidden/>
              </w:rPr>
              <w:instrText xml:space="preserve"> PAGEREF _Toc56528492 \h </w:instrText>
            </w:r>
            <w:r>
              <w:rPr>
                <w:noProof/>
                <w:webHidden/>
              </w:rPr>
            </w:r>
            <w:r>
              <w:rPr>
                <w:noProof/>
                <w:webHidden/>
              </w:rPr>
              <w:fldChar w:fldCharType="separate"/>
            </w:r>
            <w:r w:rsidR="006343E3">
              <w:rPr>
                <w:noProof/>
                <w:webHidden/>
              </w:rPr>
              <w:t>19</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3" w:history="1">
            <w:r w:rsidR="006343E3" w:rsidRPr="0056244D">
              <w:rPr>
                <w:rStyle w:val="Hypertextovodkaz"/>
                <w:noProof/>
              </w:rPr>
              <w:t>15.</w:t>
            </w:r>
            <w:r w:rsidR="006343E3">
              <w:rPr>
                <w:rFonts w:asciiTheme="minorHAnsi" w:eastAsiaTheme="minorEastAsia" w:hAnsiTheme="minorHAnsi" w:cstheme="minorBidi"/>
                <w:noProof/>
                <w:sz w:val="22"/>
                <w:szCs w:val="22"/>
              </w:rPr>
              <w:tab/>
            </w:r>
            <w:r w:rsidR="006343E3" w:rsidRPr="0056244D">
              <w:rPr>
                <w:rStyle w:val="Hypertextovodkaz"/>
                <w:noProof/>
              </w:rPr>
              <w:t>Účast v celostátních srovnávacích testech a soutěžích</w:t>
            </w:r>
            <w:r w:rsidR="006343E3">
              <w:rPr>
                <w:noProof/>
                <w:webHidden/>
              </w:rPr>
              <w:tab/>
            </w:r>
            <w:r>
              <w:rPr>
                <w:noProof/>
                <w:webHidden/>
              </w:rPr>
              <w:fldChar w:fldCharType="begin"/>
            </w:r>
            <w:r w:rsidR="006343E3">
              <w:rPr>
                <w:noProof/>
                <w:webHidden/>
              </w:rPr>
              <w:instrText xml:space="preserve"> PAGEREF _Toc56528493 \h </w:instrText>
            </w:r>
            <w:r>
              <w:rPr>
                <w:noProof/>
                <w:webHidden/>
              </w:rPr>
            </w:r>
            <w:r>
              <w:rPr>
                <w:noProof/>
                <w:webHidden/>
              </w:rPr>
              <w:fldChar w:fldCharType="separate"/>
            </w:r>
            <w:r w:rsidR="006343E3">
              <w:rPr>
                <w:noProof/>
                <w:webHidden/>
              </w:rPr>
              <w:t>21</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4" w:history="1">
            <w:r w:rsidR="006343E3" w:rsidRPr="0056244D">
              <w:rPr>
                <w:rStyle w:val="Hypertextovodkaz"/>
                <w:noProof/>
              </w:rPr>
              <w:t>16.</w:t>
            </w:r>
            <w:r w:rsidR="006343E3">
              <w:rPr>
                <w:rFonts w:asciiTheme="minorHAnsi" w:eastAsiaTheme="minorEastAsia" w:hAnsiTheme="minorHAnsi" w:cstheme="minorBidi"/>
                <w:noProof/>
                <w:sz w:val="22"/>
                <w:szCs w:val="22"/>
              </w:rPr>
              <w:tab/>
            </w:r>
            <w:r w:rsidR="006343E3" w:rsidRPr="0056244D">
              <w:rPr>
                <w:rStyle w:val="Hypertextovodkaz"/>
                <w:noProof/>
              </w:rPr>
              <w:t>Spolupráce se vzdělávacími institucemi</w:t>
            </w:r>
            <w:r w:rsidR="006343E3">
              <w:rPr>
                <w:noProof/>
                <w:webHidden/>
              </w:rPr>
              <w:tab/>
            </w:r>
            <w:r>
              <w:rPr>
                <w:noProof/>
                <w:webHidden/>
              </w:rPr>
              <w:fldChar w:fldCharType="begin"/>
            </w:r>
            <w:r w:rsidR="006343E3">
              <w:rPr>
                <w:noProof/>
                <w:webHidden/>
              </w:rPr>
              <w:instrText xml:space="preserve"> PAGEREF _Toc56528494 \h </w:instrText>
            </w:r>
            <w:r>
              <w:rPr>
                <w:noProof/>
                <w:webHidden/>
              </w:rPr>
            </w:r>
            <w:r>
              <w:rPr>
                <w:noProof/>
                <w:webHidden/>
              </w:rPr>
              <w:fldChar w:fldCharType="separate"/>
            </w:r>
            <w:r w:rsidR="006343E3">
              <w:rPr>
                <w:noProof/>
                <w:webHidden/>
              </w:rPr>
              <w:t>22</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5" w:history="1">
            <w:r w:rsidR="006343E3" w:rsidRPr="0056244D">
              <w:rPr>
                <w:rStyle w:val="Hypertextovodkaz"/>
                <w:noProof/>
              </w:rPr>
              <w:t>17.</w:t>
            </w:r>
            <w:r w:rsidR="006343E3">
              <w:rPr>
                <w:rFonts w:asciiTheme="minorHAnsi" w:eastAsiaTheme="minorEastAsia" w:hAnsiTheme="minorHAnsi" w:cstheme="minorBidi"/>
                <w:noProof/>
                <w:sz w:val="22"/>
                <w:szCs w:val="22"/>
              </w:rPr>
              <w:tab/>
            </w:r>
            <w:r w:rsidR="006343E3" w:rsidRPr="0056244D">
              <w:rPr>
                <w:rStyle w:val="Hypertextovodkaz"/>
                <w:noProof/>
              </w:rPr>
              <w:t>Spolupráce s charitativními organizacemi</w:t>
            </w:r>
            <w:r w:rsidR="006343E3">
              <w:rPr>
                <w:noProof/>
                <w:webHidden/>
              </w:rPr>
              <w:tab/>
            </w:r>
            <w:r>
              <w:rPr>
                <w:noProof/>
                <w:webHidden/>
              </w:rPr>
              <w:fldChar w:fldCharType="begin"/>
            </w:r>
            <w:r w:rsidR="006343E3">
              <w:rPr>
                <w:noProof/>
                <w:webHidden/>
              </w:rPr>
              <w:instrText xml:space="preserve"> PAGEREF _Toc56528495 \h </w:instrText>
            </w:r>
            <w:r>
              <w:rPr>
                <w:noProof/>
                <w:webHidden/>
              </w:rPr>
            </w:r>
            <w:r>
              <w:rPr>
                <w:noProof/>
                <w:webHidden/>
              </w:rPr>
              <w:fldChar w:fldCharType="separate"/>
            </w:r>
            <w:r w:rsidR="006343E3">
              <w:rPr>
                <w:noProof/>
                <w:webHidden/>
              </w:rPr>
              <w:t>22</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6" w:history="1">
            <w:r w:rsidR="006343E3" w:rsidRPr="0056244D">
              <w:rPr>
                <w:rStyle w:val="Hypertextovodkaz"/>
                <w:noProof/>
              </w:rPr>
              <w:t>18.</w:t>
            </w:r>
            <w:r w:rsidR="006343E3">
              <w:rPr>
                <w:rFonts w:asciiTheme="minorHAnsi" w:eastAsiaTheme="minorEastAsia" w:hAnsiTheme="minorHAnsi" w:cstheme="minorBidi"/>
                <w:noProof/>
                <w:sz w:val="22"/>
                <w:szCs w:val="22"/>
              </w:rPr>
              <w:tab/>
            </w:r>
            <w:r w:rsidR="006343E3" w:rsidRPr="0056244D">
              <w:rPr>
                <w:rStyle w:val="Hypertextovodkaz"/>
                <w:noProof/>
              </w:rPr>
              <w:t>Preventivní program</w:t>
            </w:r>
            <w:r w:rsidR="006343E3">
              <w:rPr>
                <w:noProof/>
                <w:webHidden/>
              </w:rPr>
              <w:tab/>
            </w:r>
            <w:r>
              <w:rPr>
                <w:noProof/>
                <w:webHidden/>
              </w:rPr>
              <w:fldChar w:fldCharType="begin"/>
            </w:r>
            <w:r w:rsidR="006343E3">
              <w:rPr>
                <w:noProof/>
                <w:webHidden/>
              </w:rPr>
              <w:instrText xml:space="preserve"> PAGEREF _Toc56528496 \h </w:instrText>
            </w:r>
            <w:r>
              <w:rPr>
                <w:noProof/>
                <w:webHidden/>
              </w:rPr>
            </w:r>
            <w:r>
              <w:rPr>
                <w:noProof/>
                <w:webHidden/>
              </w:rPr>
              <w:fldChar w:fldCharType="separate"/>
            </w:r>
            <w:r w:rsidR="006343E3">
              <w:rPr>
                <w:noProof/>
                <w:webHidden/>
              </w:rPr>
              <w:t>23</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7" w:history="1">
            <w:r w:rsidR="006343E3" w:rsidRPr="0056244D">
              <w:rPr>
                <w:rStyle w:val="Hypertextovodkaz"/>
                <w:noProof/>
              </w:rPr>
              <w:t>19.</w:t>
            </w:r>
            <w:r w:rsidR="006343E3">
              <w:rPr>
                <w:rFonts w:asciiTheme="minorHAnsi" w:eastAsiaTheme="minorEastAsia" w:hAnsiTheme="minorHAnsi" w:cstheme="minorBidi"/>
                <w:noProof/>
                <w:sz w:val="22"/>
                <w:szCs w:val="22"/>
              </w:rPr>
              <w:tab/>
            </w:r>
            <w:r w:rsidR="006343E3" w:rsidRPr="0056244D">
              <w:rPr>
                <w:rStyle w:val="Hypertextovodkaz"/>
                <w:noProof/>
              </w:rPr>
              <w:t>Činnost školní družiny</w:t>
            </w:r>
            <w:r w:rsidR="006343E3">
              <w:rPr>
                <w:noProof/>
                <w:webHidden/>
              </w:rPr>
              <w:tab/>
            </w:r>
            <w:r>
              <w:rPr>
                <w:noProof/>
                <w:webHidden/>
              </w:rPr>
              <w:fldChar w:fldCharType="begin"/>
            </w:r>
            <w:r w:rsidR="006343E3">
              <w:rPr>
                <w:noProof/>
                <w:webHidden/>
              </w:rPr>
              <w:instrText xml:space="preserve"> PAGEREF _Toc56528497 \h </w:instrText>
            </w:r>
            <w:r>
              <w:rPr>
                <w:noProof/>
                <w:webHidden/>
              </w:rPr>
            </w:r>
            <w:r>
              <w:rPr>
                <w:noProof/>
                <w:webHidden/>
              </w:rPr>
              <w:fldChar w:fldCharType="separate"/>
            </w:r>
            <w:r w:rsidR="006343E3">
              <w:rPr>
                <w:noProof/>
                <w:webHidden/>
              </w:rPr>
              <w:t>24</w:t>
            </w:r>
            <w:r>
              <w:rPr>
                <w:noProof/>
                <w:webHidden/>
              </w:rPr>
              <w:fldChar w:fldCharType="end"/>
            </w:r>
          </w:hyperlink>
        </w:p>
        <w:p w:rsidR="006343E3" w:rsidRDefault="006849A5">
          <w:pPr>
            <w:pStyle w:val="Obsah1"/>
            <w:rPr>
              <w:rFonts w:asciiTheme="minorHAnsi" w:eastAsiaTheme="minorEastAsia" w:hAnsiTheme="minorHAnsi" w:cstheme="minorBidi"/>
              <w:noProof/>
              <w:sz w:val="22"/>
              <w:szCs w:val="22"/>
            </w:rPr>
          </w:pPr>
          <w:hyperlink w:anchor="_Toc56528498" w:history="1">
            <w:r w:rsidR="006343E3" w:rsidRPr="0056244D">
              <w:rPr>
                <w:rStyle w:val="Hypertextovodkaz"/>
                <w:noProof/>
              </w:rPr>
              <w:t>20.</w:t>
            </w:r>
            <w:r w:rsidR="006343E3">
              <w:rPr>
                <w:rFonts w:asciiTheme="minorHAnsi" w:eastAsiaTheme="minorEastAsia" w:hAnsiTheme="minorHAnsi" w:cstheme="minorBidi"/>
                <w:noProof/>
                <w:sz w:val="22"/>
                <w:szCs w:val="22"/>
              </w:rPr>
              <w:tab/>
            </w:r>
            <w:r w:rsidR="006343E3" w:rsidRPr="0056244D">
              <w:rPr>
                <w:rStyle w:val="Hypertextovodkaz"/>
                <w:noProof/>
              </w:rPr>
              <w:t>Základní údaje o hospodaření školy</w:t>
            </w:r>
            <w:r w:rsidR="006343E3">
              <w:rPr>
                <w:noProof/>
                <w:webHidden/>
              </w:rPr>
              <w:tab/>
            </w:r>
            <w:r>
              <w:rPr>
                <w:noProof/>
                <w:webHidden/>
              </w:rPr>
              <w:fldChar w:fldCharType="begin"/>
            </w:r>
            <w:r w:rsidR="006343E3">
              <w:rPr>
                <w:noProof/>
                <w:webHidden/>
              </w:rPr>
              <w:instrText xml:space="preserve"> PAGEREF _Toc56528498 \h </w:instrText>
            </w:r>
            <w:r>
              <w:rPr>
                <w:noProof/>
                <w:webHidden/>
              </w:rPr>
            </w:r>
            <w:r>
              <w:rPr>
                <w:noProof/>
                <w:webHidden/>
              </w:rPr>
              <w:fldChar w:fldCharType="separate"/>
            </w:r>
            <w:r w:rsidR="006343E3">
              <w:rPr>
                <w:noProof/>
                <w:webHidden/>
              </w:rPr>
              <w:t>26</w:t>
            </w:r>
            <w:r>
              <w:rPr>
                <w:noProof/>
                <w:webHidden/>
              </w:rPr>
              <w:fldChar w:fldCharType="end"/>
            </w:r>
          </w:hyperlink>
        </w:p>
        <w:p w:rsidR="001B0451" w:rsidRPr="00396645" w:rsidRDefault="006849A5" w:rsidP="001B0451">
          <w:r>
            <w:rPr>
              <w:b/>
              <w:bCs/>
            </w:rPr>
            <w:fldChar w:fldCharType="end"/>
          </w:r>
        </w:p>
      </w:sdtContent>
    </w:sdt>
    <w:p w:rsidR="001B0451" w:rsidRPr="00396645" w:rsidRDefault="001B0451" w:rsidP="001B0451">
      <w:pPr>
        <w:rPr>
          <w:lang w:eastAsia="en-US"/>
        </w:rPr>
      </w:pPr>
    </w:p>
    <w:p w:rsidR="001B0451" w:rsidRPr="00396645" w:rsidRDefault="001B0451" w:rsidP="001B0451">
      <w:pPr>
        <w:ind w:firstLine="708"/>
        <w:jc w:val="right"/>
      </w:pPr>
    </w:p>
    <w:p w:rsidR="001B0451" w:rsidRPr="00396645" w:rsidRDefault="001B0451" w:rsidP="001B0451">
      <w:pPr>
        <w:ind w:firstLine="851"/>
      </w:pPr>
    </w:p>
    <w:p w:rsidR="001B0451" w:rsidRPr="00396645" w:rsidRDefault="001B0451" w:rsidP="001B0451">
      <w:pPr>
        <w:spacing w:after="200" w:line="276" w:lineRule="auto"/>
      </w:pPr>
      <w:r w:rsidRPr="00396645">
        <w:br w:type="page"/>
      </w:r>
    </w:p>
    <w:p w:rsidR="001B0451" w:rsidRPr="003613F7" w:rsidRDefault="001B0451" w:rsidP="001B0451">
      <w:pPr>
        <w:pStyle w:val="Nadpis1"/>
      </w:pPr>
      <w:bookmarkStart w:id="0" w:name="_Toc528408089"/>
      <w:bookmarkStart w:id="1" w:name="_Toc56528479"/>
      <w:r w:rsidRPr="003613F7">
        <w:lastRenderedPageBreak/>
        <w:t>Základní údaje o škole</w:t>
      </w:r>
      <w:bookmarkEnd w:id="0"/>
      <w:bookmarkEnd w:id="1"/>
    </w:p>
    <w:p w:rsidR="001B0451" w:rsidRPr="00396645" w:rsidRDefault="001B0451" w:rsidP="001B0451">
      <w:pPr>
        <w:rPr>
          <w:b/>
        </w:rPr>
      </w:pPr>
    </w:p>
    <w:p w:rsidR="001B0451" w:rsidRPr="00396645" w:rsidRDefault="001B0451" w:rsidP="001B0451">
      <w:pPr>
        <w:rPr>
          <w:b/>
        </w:rPr>
      </w:pPr>
    </w:p>
    <w:p w:rsidR="001B0451" w:rsidRPr="00396645" w:rsidRDefault="001B0451" w:rsidP="001B0451">
      <w:pPr>
        <w:pStyle w:val="Odstavecseseznamem"/>
        <w:numPr>
          <w:ilvl w:val="0"/>
          <w:numId w:val="1"/>
        </w:numPr>
        <w:rPr>
          <w:b/>
        </w:rPr>
      </w:pPr>
      <w:r w:rsidRPr="00396645">
        <w:rPr>
          <w:b/>
        </w:rPr>
        <w:t>Název</w:t>
      </w:r>
    </w:p>
    <w:p w:rsidR="001B0451" w:rsidRPr="00396645" w:rsidRDefault="001B0451" w:rsidP="001B0451">
      <w:pPr>
        <w:pStyle w:val="Odstavecseseznamem"/>
        <w:rPr>
          <w:b/>
        </w:rPr>
      </w:pPr>
    </w:p>
    <w:p w:rsidR="001B0451" w:rsidRPr="00396645" w:rsidRDefault="001B0451" w:rsidP="001B0451">
      <w:pPr>
        <w:pStyle w:val="Odstavecseseznamem"/>
      </w:pPr>
      <w:r w:rsidRPr="00396645">
        <w:t>Bratrská škola – církevní základní škola</w:t>
      </w:r>
    </w:p>
    <w:p w:rsidR="001B0451" w:rsidRPr="00396645" w:rsidRDefault="001B0451" w:rsidP="001B0451">
      <w:pPr>
        <w:pStyle w:val="Odstavecseseznamem"/>
      </w:pPr>
      <w:r w:rsidRPr="00396645">
        <w:t>IČ: 485 46 119</w:t>
      </w:r>
    </w:p>
    <w:p w:rsidR="001B0451" w:rsidRPr="00396645" w:rsidRDefault="001B0451" w:rsidP="001B0451">
      <w:pPr>
        <w:pStyle w:val="Odstavecseseznamem"/>
      </w:pPr>
      <w:r w:rsidRPr="00396645">
        <w:t>IZO: 600 001 148</w:t>
      </w:r>
    </w:p>
    <w:p w:rsidR="001B0451" w:rsidRPr="00396645" w:rsidRDefault="001B0451" w:rsidP="001B0451">
      <w:pPr>
        <w:pStyle w:val="Odstavecseseznamem"/>
      </w:pPr>
      <w:r w:rsidRPr="00396645">
        <w:t>Právní forma: školská právnická osoba</w:t>
      </w:r>
    </w:p>
    <w:p w:rsidR="001B0451" w:rsidRPr="008E73EB" w:rsidRDefault="001B0451" w:rsidP="001B0451">
      <w:pPr>
        <w:pStyle w:val="Odstavecseseznamem"/>
        <w:rPr>
          <w:color w:val="1F497D" w:themeColor="text2"/>
        </w:rPr>
      </w:pPr>
      <w:r w:rsidRPr="00396645">
        <w:t xml:space="preserve">e-mail: </w:t>
      </w:r>
      <w:hyperlink r:id="rId11" w:history="1">
        <w:r w:rsidRPr="008E73EB">
          <w:rPr>
            <w:rStyle w:val="Hypertextovodkaz"/>
            <w:color w:val="1F497D" w:themeColor="text2"/>
          </w:rPr>
          <w:t>bratrska@seznam.cz</w:t>
        </w:r>
      </w:hyperlink>
      <w:r w:rsidRPr="008E73EB">
        <w:rPr>
          <w:rStyle w:val="Hypertextovodkaz"/>
          <w:color w:val="1F497D" w:themeColor="text2"/>
        </w:rPr>
        <w:t>, info@bratrska.cz</w:t>
      </w:r>
    </w:p>
    <w:p w:rsidR="001B0451" w:rsidRPr="00396645" w:rsidRDefault="001B0451" w:rsidP="001B0451">
      <w:pPr>
        <w:pStyle w:val="Odstavecseseznamem"/>
      </w:pPr>
      <w:r w:rsidRPr="00396645">
        <w:t xml:space="preserve">webové stránky: </w:t>
      </w:r>
      <w:hyperlink r:id="rId12" w:history="1">
        <w:r w:rsidRPr="00396645">
          <w:rPr>
            <w:rStyle w:val="Hypertextovodkaz"/>
          </w:rPr>
          <w:t>www.</w:t>
        </w:r>
        <w:r w:rsidRPr="008E73EB">
          <w:rPr>
            <w:rStyle w:val="Hypertextovodkaz"/>
            <w:color w:val="1F497D" w:themeColor="text2"/>
          </w:rPr>
          <w:t>bratrska</w:t>
        </w:r>
        <w:r w:rsidRPr="00396645">
          <w:rPr>
            <w:rStyle w:val="Hypertextovodkaz"/>
          </w:rPr>
          <w:t>.cz</w:t>
        </w:r>
      </w:hyperlink>
    </w:p>
    <w:p w:rsidR="001B0451" w:rsidRPr="00396645" w:rsidRDefault="001B0451" w:rsidP="001B0451">
      <w:pPr>
        <w:pStyle w:val="Odstavecseseznamem"/>
      </w:pPr>
    </w:p>
    <w:p w:rsidR="001B0451" w:rsidRPr="00396645" w:rsidRDefault="001B0451" w:rsidP="001B0451">
      <w:pPr>
        <w:pStyle w:val="Odstavecseseznamem"/>
        <w:numPr>
          <w:ilvl w:val="0"/>
          <w:numId w:val="1"/>
        </w:numPr>
      </w:pPr>
      <w:r w:rsidRPr="00396645">
        <w:rPr>
          <w:b/>
        </w:rPr>
        <w:t>Sídlo</w:t>
      </w:r>
    </w:p>
    <w:p w:rsidR="001B0451" w:rsidRPr="00396645" w:rsidRDefault="001B0451" w:rsidP="001B0451">
      <w:pPr>
        <w:pStyle w:val="Odstavecseseznamem"/>
        <w:rPr>
          <w:b/>
        </w:rPr>
      </w:pPr>
    </w:p>
    <w:p w:rsidR="001B0451" w:rsidRPr="00396645" w:rsidRDefault="001B0451" w:rsidP="001B0451">
      <w:pPr>
        <w:pStyle w:val="Odstavecseseznamem"/>
      </w:pPr>
      <w:r w:rsidRPr="00396645">
        <w:t>Rajská 300/3, 170 00 Praha 7</w:t>
      </w:r>
    </w:p>
    <w:p w:rsidR="001B0451" w:rsidRPr="00396645" w:rsidRDefault="001B0451" w:rsidP="001B0451">
      <w:pPr>
        <w:pStyle w:val="Odstavecseseznamem"/>
      </w:pPr>
    </w:p>
    <w:p w:rsidR="001B0451" w:rsidRPr="00396645" w:rsidRDefault="001B0451" w:rsidP="001B0451">
      <w:pPr>
        <w:pStyle w:val="Odstavecseseznamem"/>
        <w:numPr>
          <w:ilvl w:val="0"/>
          <w:numId w:val="1"/>
        </w:numPr>
      </w:pPr>
      <w:r w:rsidRPr="00396645">
        <w:rPr>
          <w:b/>
        </w:rPr>
        <w:t>Zřizovatel školy</w:t>
      </w:r>
    </w:p>
    <w:p w:rsidR="001B0451" w:rsidRPr="00396645" w:rsidRDefault="001B0451" w:rsidP="001B0451">
      <w:r w:rsidRPr="00396645">
        <w:t xml:space="preserve">            Českobratrská církev evangelická</w:t>
      </w:r>
    </w:p>
    <w:p w:rsidR="001B0451" w:rsidRPr="00396645" w:rsidRDefault="001B0451" w:rsidP="001B0451">
      <w:r w:rsidRPr="00396645">
        <w:t xml:space="preserve">            Jungmannova 9/22, 111 21 Praha 1</w:t>
      </w:r>
    </w:p>
    <w:p w:rsidR="001B0451" w:rsidRPr="00396645" w:rsidRDefault="001B0451" w:rsidP="001B0451"/>
    <w:p w:rsidR="001B0451" w:rsidRPr="00396645" w:rsidRDefault="001B0451" w:rsidP="001B0451">
      <w:pPr>
        <w:pStyle w:val="Odstavecseseznamem"/>
        <w:numPr>
          <w:ilvl w:val="0"/>
          <w:numId w:val="1"/>
        </w:numPr>
      </w:pPr>
      <w:r>
        <w:rPr>
          <w:b/>
        </w:rPr>
        <w:t>V</w:t>
      </w:r>
      <w:r w:rsidRPr="00396645">
        <w:rPr>
          <w:b/>
        </w:rPr>
        <w:t>edení školy</w:t>
      </w:r>
    </w:p>
    <w:p w:rsidR="001B0451" w:rsidRPr="00396645" w:rsidRDefault="001B0451" w:rsidP="001B0451">
      <w:pPr>
        <w:ind w:left="720"/>
      </w:pPr>
      <w:r w:rsidRPr="00396645">
        <w:t>Ředitelka: Mgr. Pavlína Radová</w:t>
      </w:r>
    </w:p>
    <w:p w:rsidR="001B0451" w:rsidRDefault="001B0451" w:rsidP="001B0451">
      <w:pPr>
        <w:ind w:left="720"/>
      </w:pPr>
      <w:r>
        <w:t>tel.:</w:t>
      </w:r>
      <w:r w:rsidRPr="00396645">
        <w:t xml:space="preserve"> 603 957</w:t>
      </w:r>
      <w:r>
        <w:t> </w:t>
      </w:r>
      <w:r w:rsidRPr="00396645">
        <w:t>518</w:t>
      </w:r>
    </w:p>
    <w:p w:rsidR="001B0451" w:rsidRPr="008E73EB" w:rsidRDefault="001B0451" w:rsidP="001B0451">
      <w:pPr>
        <w:ind w:left="720"/>
        <w:rPr>
          <w:color w:val="002060"/>
          <w:u w:val="single"/>
        </w:rPr>
      </w:pPr>
      <w:r>
        <w:t xml:space="preserve">e-mail: </w:t>
      </w:r>
      <w:r w:rsidRPr="008E73EB">
        <w:rPr>
          <w:color w:val="002060"/>
          <w:u w:val="single"/>
        </w:rPr>
        <w:t>pavlina.radova@bratrska.cz</w:t>
      </w:r>
    </w:p>
    <w:p w:rsidR="001B0451" w:rsidRPr="00396645" w:rsidRDefault="001B0451" w:rsidP="001B0451">
      <w:pPr>
        <w:ind w:left="720"/>
      </w:pPr>
      <w:r w:rsidRPr="00396645">
        <w:t>Statutární zástupkyně ředitelky: Mgr. Kateřina Kracíková</w:t>
      </w:r>
    </w:p>
    <w:p w:rsidR="001B0451" w:rsidRDefault="001B0451" w:rsidP="001B0451">
      <w:pPr>
        <w:ind w:left="720"/>
      </w:pPr>
      <w:r>
        <w:t xml:space="preserve">tel.: </w:t>
      </w:r>
      <w:r w:rsidRPr="00396645">
        <w:t>737 430</w:t>
      </w:r>
      <w:r>
        <w:t> </w:t>
      </w:r>
      <w:r w:rsidRPr="00396645">
        <w:t>856</w:t>
      </w:r>
    </w:p>
    <w:p w:rsidR="001B0451" w:rsidRPr="008E73EB" w:rsidRDefault="001B0451" w:rsidP="001B0451">
      <w:pPr>
        <w:ind w:left="720"/>
        <w:rPr>
          <w:color w:val="002060"/>
          <w:u w:val="single"/>
        </w:rPr>
      </w:pPr>
      <w:r>
        <w:t xml:space="preserve">e-mail: </w:t>
      </w:r>
      <w:r w:rsidRPr="008E73EB">
        <w:rPr>
          <w:color w:val="002060"/>
          <w:u w:val="single"/>
        </w:rPr>
        <w:t>katerina.kracikova@bratrska.cz</w:t>
      </w:r>
    </w:p>
    <w:p w:rsidR="001B0451" w:rsidRPr="00396645" w:rsidRDefault="001B0451" w:rsidP="001B0451">
      <w:pPr>
        <w:ind w:left="720"/>
      </w:pPr>
    </w:p>
    <w:p w:rsidR="001B0451" w:rsidRPr="00396645" w:rsidRDefault="001B0451" w:rsidP="001B0451">
      <w:pPr>
        <w:pStyle w:val="Odstavecseseznamem"/>
        <w:numPr>
          <w:ilvl w:val="0"/>
          <w:numId w:val="1"/>
        </w:numPr>
      </w:pPr>
      <w:r w:rsidRPr="003B6C42">
        <w:rPr>
          <w:b/>
        </w:rPr>
        <w:t>Školská rada</w:t>
      </w:r>
    </w:p>
    <w:p w:rsidR="001B0451" w:rsidRPr="00396645" w:rsidRDefault="001B0451" w:rsidP="001B0451">
      <w:pPr>
        <w:ind w:left="720"/>
      </w:pPr>
      <w:r w:rsidRPr="00396645">
        <w:t>Vznik: 23. 11. 2005</w:t>
      </w:r>
    </w:p>
    <w:p w:rsidR="001B0451" w:rsidRPr="00396645" w:rsidRDefault="001B0451" w:rsidP="001B0451">
      <w:pPr>
        <w:ind w:left="720"/>
      </w:pPr>
      <w:r w:rsidRPr="00396645">
        <w:t>Složení: 9 členů</w:t>
      </w:r>
    </w:p>
    <w:p w:rsidR="001B0451" w:rsidRPr="00396645" w:rsidRDefault="001B0451" w:rsidP="001B0451">
      <w:pPr>
        <w:ind w:left="720"/>
      </w:pPr>
      <w:r w:rsidRPr="00396645">
        <w:t xml:space="preserve">3 za zřizovatele/ředitele </w:t>
      </w:r>
      <w:r>
        <w:t>(</w:t>
      </w:r>
      <w:r w:rsidRPr="00396645">
        <w:t>R. Fischer</w:t>
      </w:r>
      <w:r>
        <w:t xml:space="preserve"> - předseda</w:t>
      </w:r>
      <w:r w:rsidRPr="00396645">
        <w:t>,</w:t>
      </w:r>
      <w:r>
        <w:t xml:space="preserve"> L. Kantor, </w:t>
      </w:r>
      <w:r w:rsidRPr="00396645">
        <w:t xml:space="preserve"> M. Pavlíčková)</w:t>
      </w:r>
    </w:p>
    <w:p w:rsidR="001B0451" w:rsidRPr="00396645" w:rsidRDefault="001B0451" w:rsidP="001B0451">
      <w:pPr>
        <w:ind w:left="720"/>
      </w:pPr>
      <w:r w:rsidRPr="00396645">
        <w:t xml:space="preserve">3 za rodiče                    </w:t>
      </w:r>
      <w:r>
        <w:t xml:space="preserve">   (</w:t>
      </w:r>
      <w:r w:rsidRPr="00396645">
        <w:t>V. Jílek</w:t>
      </w:r>
      <w:r>
        <w:t xml:space="preserve"> - místopředseda, R. Šafránek, P. Chlumský</w:t>
      </w:r>
      <w:r w:rsidRPr="00396645">
        <w:t>)</w:t>
      </w:r>
    </w:p>
    <w:p w:rsidR="001B0451" w:rsidRDefault="001B0451" w:rsidP="001B0451">
      <w:pPr>
        <w:ind w:left="720"/>
      </w:pPr>
      <w:r w:rsidRPr="00396645">
        <w:t>3 za zaměstnance ško</w:t>
      </w:r>
      <w:r>
        <w:t>ly    (M. Pasková, M. Hesová</w:t>
      </w:r>
      <w:r w:rsidRPr="00396645">
        <w:t>, K. Kracíková)</w:t>
      </w:r>
    </w:p>
    <w:p w:rsidR="001B0451" w:rsidRDefault="001B0451" w:rsidP="001B0451">
      <w:pPr>
        <w:ind w:left="720"/>
      </w:pPr>
    </w:p>
    <w:p w:rsidR="001B0451" w:rsidRDefault="001B0451" w:rsidP="001B0451">
      <w:pPr>
        <w:pStyle w:val="Odstavecseseznamem"/>
        <w:numPr>
          <w:ilvl w:val="0"/>
          <w:numId w:val="1"/>
        </w:numPr>
        <w:rPr>
          <w:b/>
        </w:rPr>
      </w:pPr>
      <w:r w:rsidRPr="003B6C42">
        <w:rPr>
          <w:b/>
        </w:rPr>
        <w:t>Rada školy</w:t>
      </w:r>
    </w:p>
    <w:p w:rsidR="001B0451" w:rsidRDefault="001B0451" w:rsidP="001B0451">
      <w:pPr>
        <w:pStyle w:val="Odstavecseseznamem"/>
        <w:ind w:left="360"/>
      </w:pPr>
    </w:p>
    <w:p w:rsidR="001B0451" w:rsidRPr="00E509D5" w:rsidRDefault="001B0451" w:rsidP="00E509D5">
      <w:pPr>
        <w:pStyle w:val="Odstavecseseznamem"/>
        <w:ind w:left="360"/>
        <w:rPr>
          <w:b/>
        </w:rPr>
      </w:pPr>
      <w:r>
        <w:t xml:space="preserve">   H. Wernischová, V. Štulcová, J. Fučíkovská, O. Kolář, M. Pokorná</w:t>
      </w:r>
    </w:p>
    <w:p w:rsidR="001B0451" w:rsidRPr="003613F7" w:rsidRDefault="001B0451" w:rsidP="001B0451">
      <w:pPr>
        <w:pStyle w:val="Nadpis1"/>
      </w:pPr>
      <w:bookmarkStart w:id="2" w:name="_Toc528408090"/>
      <w:bookmarkStart w:id="3" w:name="_Toc56528480"/>
      <w:r w:rsidRPr="003613F7">
        <w:lastRenderedPageBreak/>
        <w:t>Přehled oborů vzdělávání</w:t>
      </w:r>
      <w:bookmarkEnd w:id="2"/>
      <w:bookmarkEnd w:id="3"/>
    </w:p>
    <w:p w:rsidR="001B0451" w:rsidRPr="00396645" w:rsidRDefault="001B0451" w:rsidP="001B0451">
      <w:pPr>
        <w:jc w:val="both"/>
      </w:pPr>
    </w:p>
    <w:p w:rsidR="001B0451" w:rsidRPr="00396645" w:rsidRDefault="001B0451" w:rsidP="001B0451">
      <w:pPr>
        <w:ind w:left="851"/>
        <w:jc w:val="both"/>
      </w:pPr>
      <w:r w:rsidRPr="00396645">
        <w:t>Školní vzdělávací program pro základní vzdělávání ( ŠVP ZV ) „ Každému pro jeho život“ byl zpracován podle Rámcového vzdělávacího programu pro základní vzdělávání na základě zákona č. 561/2004 Sb.</w:t>
      </w:r>
    </w:p>
    <w:p w:rsidR="001B0451" w:rsidRDefault="001B0451" w:rsidP="001B0451">
      <w:pPr>
        <w:ind w:left="851"/>
        <w:jc w:val="both"/>
      </w:pPr>
      <w:r w:rsidRPr="00396645">
        <w:t>ŠVP ZV „Každému pro jeho život“ vychází z dlouhodobé koncepce školy a jejích vzdělávacích a výchovných cílů. Podle tohoto vzdělávacího programu bylo v tomto školním roce vyučováno v 1. - 5. ročníku. Tento dokument je otevřený, a proto ho na základě získaných zkušeností průběžně upravujeme a aktualizujeme.</w:t>
      </w:r>
    </w:p>
    <w:p w:rsidR="001B0451" w:rsidRPr="00396645" w:rsidRDefault="001B0451" w:rsidP="001B0451">
      <w:pPr>
        <w:ind w:left="851"/>
        <w:jc w:val="both"/>
      </w:pPr>
    </w:p>
    <w:p w:rsidR="001B0451" w:rsidRPr="003613F7" w:rsidRDefault="001B0451" w:rsidP="001B0451">
      <w:pPr>
        <w:pStyle w:val="Nadpis1"/>
      </w:pPr>
      <w:bookmarkStart w:id="4" w:name="_Toc528408091"/>
      <w:bookmarkStart w:id="5" w:name="_Toc56528481"/>
      <w:r w:rsidRPr="003613F7">
        <w:t>Charakteristika školy</w:t>
      </w:r>
      <w:bookmarkEnd w:id="4"/>
      <w:bookmarkEnd w:id="5"/>
    </w:p>
    <w:p w:rsidR="001B0451" w:rsidRPr="00396645" w:rsidRDefault="001B0451" w:rsidP="001B0451">
      <w:pPr>
        <w:ind w:left="851"/>
        <w:jc w:val="both"/>
      </w:pPr>
      <w:r w:rsidRPr="00396645">
        <w:t>Bratrská škola je církevní základní škola s rozšířenou výukou výtvarné výchovy pro žáky I.stupně ZŠ (1. – 5.ročník).</w:t>
      </w:r>
    </w:p>
    <w:p w:rsidR="001B0451" w:rsidRPr="00396645" w:rsidRDefault="001B0451" w:rsidP="001B0451">
      <w:pPr>
        <w:ind w:left="851"/>
        <w:jc w:val="both"/>
      </w:pPr>
      <w:r w:rsidRPr="00396645">
        <w:t xml:space="preserve">Provoz školy byl zahájen v září 1990, kdy škola byla ministerstvem školství zařazena do sítě církevních škol. Po dobu sedmi let od roku 1998 do roku 2005 byla naše škola zapojena, jako jedna ze čtyř škol v ČR, do experimentálního projektu „domácí vzdělávání“, dnes vedeno pod názvem „individuální vzdělávání“. I v současné době probíhá na škole tento způsob vzdělávání. Díky navýšení kapacity naší školy na 180 míst se mohlo v tomto školním roce u nás individuálně vzdělávat </w:t>
      </w:r>
      <w:r w:rsidRPr="00F81134">
        <w:t>67</w:t>
      </w:r>
      <w:r w:rsidRPr="00396645">
        <w:t>žáků.</w:t>
      </w:r>
    </w:p>
    <w:p w:rsidR="001B0451" w:rsidRPr="00396645" w:rsidRDefault="001B0451" w:rsidP="001B0451">
      <w:pPr>
        <w:ind w:left="851"/>
        <w:jc w:val="both"/>
      </w:pPr>
      <w:r w:rsidRPr="00396645">
        <w:t>Bratrská škola je škola rodinného typu s menším počtem dětí ve třídě, který umožňuje klidnější tempo a větší prostor pro individuální respektování potřeb každého žáka. Škola je otevřená i dětem se speciálními vzdělávacími potřebami, ovšem jen v takovém počtu, aby nebylo narušeno vzdělávání ostatních žáků. Z tohoto důvodu pracovaly v tomto š</w:t>
      </w:r>
      <w:r>
        <w:t>kolním roce ve všech třídách</w:t>
      </w:r>
      <w:r w:rsidRPr="00396645">
        <w:t xml:space="preserve"> asistentky pedagoga. Žákům s diagnostikovanou poruchou učení je poskytována v rámci výuky individuální </w:t>
      </w:r>
      <w:r>
        <w:t>nebo skupinová speciálně pedagogická péče a nově i pedagogická intervence. V odpoledním bloku školní družiny je pravidelně zařazena doba na psaní domácích úkolů za podpory vychovatelů. Po</w:t>
      </w:r>
      <w:r w:rsidR="00894F2F">
        <w:t>páté</w:t>
      </w:r>
      <w:r w:rsidRPr="00396645">
        <w:t xml:space="preserve"> v tomto školním </w:t>
      </w:r>
      <w:r>
        <w:t xml:space="preserve">roce </w:t>
      </w:r>
      <w:r w:rsidRPr="00396645">
        <w:t xml:space="preserve">jsme na naší škole otevřeli přípravnou třídu. </w:t>
      </w:r>
      <w:r>
        <w:t xml:space="preserve">V tomto školním roce </w:t>
      </w:r>
      <w:r w:rsidR="00894F2F">
        <w:t>se opět vrátila možnost navštěvovat tuto třídu pro děti rok před nástupem povinné školní docházky. Díky tomu se třídu podařilo naplnit na počet osmnáct.</w:t>
      </w:r>
      <w:r w:rsidRPr="00396645">
        <w:t xml:space="preserve"> Naším cílem je znát ka</w:t>
      </w:r>
      <w:r>
        <w:t>ždého žáka, co nejvíce rozumět jeho potřebám</w:t>
      </w:r>
      <w:r w:rsidRPr="00396645">
        <w:t xml:space="preserve"> a snažit se mu</w:t>
      </w:r>
      <w:r>
        <w:t xml:space="preserve"> adekvátně</w:t>
      </w:r>
      <w:r w:rsidRPr="00396645">
        <w:t xml:space="preserve"> pomoci. Základní podmínkou je vytvoření atmosféry vzájemné důvěry.</w:t>
      </w:r>
    </w:p>
    <w:p w:rsidR="00296DEF" w:rsidRPr="00396645" w:rsidRDefault="001B0451" w:rsidP="00E509D5">
      <w:pPr>
        <w:ind w:left="851"/>
        <w:jc w:val="both"/>
      </w:pPr>
      <w:r w:rsidRPr="00396645">
        <w:t xml:space="preserve">Vzhledem ke skutečnosti, že </w:t>
      </w:r>
      <w:r w:rsidR="00894F2F">
        <w:t xml:space="preserve">tento školní rok byl posledním rokem pouze </w:t>
      </w:r>
      <w:r w:rsidRPr="00396645">
        <w:t xml:space="preserve">s I. stupněm ZŠ, </w:t>
      </w:r>
      <w:r w:rsidR="00894F2F">
        <w:t>bylo</w:t>
      </w:r>
      <w:r w:rsidRPr="00396645">
        <w:t xml:space="preserve"> naší prioritou</w:t>
      </w:r>
      <w:r w:rsidR="00894F2F">
        <w:t xml:space="preserve"> osl</w:t>
      </w:r>
      <w:r w:rsidR="00E509D5">
        <w:t>ovit naše žáky s programem II. s</w:t>
      </w:r>
      <w:r w:rsidR="00894F2F">
        <w:t>tupně a namotivovat je zůstat se vzdělávat v Bratrské škole a oslovit žáky z jiných škol k přestupu na naši školu.</w:t>
      </w:r>
      <w:r w:rsidR="00F02E97">
        <w:t xml:space="preserve"> V</w:t>
      </w:r>
      <w:r>
        <w:t>e školním roce 201</w:t>
      </w:r>
      <w:r w:rsidR="00F02E97">
        <w:t>9</w:t>
      </w:r>
      <w:r>
        <w:t>/20</w:t>
      </w:r>
      <w:r w:rsidR="00F02E97">
        <w:t xml:space="preserve">20 </w:t>
      </w:r>
      <w:r>
        <w:t xml:space="preserve">byli přijati na víceleté gymnázium čtyři žáci, </w:t>
      </w:r>
      <w:r w:rsidR="00F02E97">
        <w:t xml:space="preserve">další odešli na školy s rozšířenou výtvarnou výchovou. </w:t>
      </w:r>
    </w:p>
    <w:p w:rsidR="001B0451" w:rsidRPr="00396645" w:rsidRDefault="001B0451" w:rsidP="001B0451">
      <w:pPr>
        <w:ind w:left="851"/>
        <w:jc w:val="both"/>
      </w:pPr>
      <w:r w:rsidRPr="00396645">
        <w:t>Školní rok</w:t>
      </w:r>
      <w:r>
        <w:t xml:space="preserve"> tradičně</w:t>
      </w:r>
      <w:r w:rsidRPr="00396645">
        <w:t xml:space="preserve"> provázely</w:t>
      </w:r>
      <w:r>
        <w:t xml:space="preserve"> biblické hodiny, které na škole vede pan farář Kolář z našeho patronátního sboru U Jákobova žebříku. </w:t>
      </w:r>
      <w:r w:rsidRPr="00396645">
        <w:t>O významných liturgických svátcích a školních výročích p</w:t>
      </w:r>
      <w:r>
        <w:t>ro nás připravuje sbor bohoslužby.</w:t>
      </w:r>
      <w:r w:rsidRPr="00396645">
        <w:t xml:space="preserve"> Školní rok zahajujeme a ukončujeme bohoslužbou v budově nebo na zahradě školy</w:t>
      </w:r>
      <w:r>
        <w:t xml:space="preserve">. Tento </w:t>
      </w:r>
      <w:r>
        <w:lastRenderedPageBreak/>
        <w:t>školní rok probíhal kroužek náboženství v odpoledních hodinách, který vedl student teologie Benjamin Roll. Tento kroužek byl jako jediný zdarma.</w:t>
      </w:r>
    </w:p>
    <w:p w:rsidR="001B0451" w:rsidRDefault="001B0451" w:rsidP="001B0451">
      <w:pPr>
        <w:ind w:left="851"/>
        <w:jc w:val="both"/>
      </w:pPr>
      <w:r w:rsidRPr="00396645">
        <w:t>Život v Bratrské škole je z</w:t>
      </w:r>
      <w:r w:rsidR="00F02E97">
        <w:t>a</w:t>
      </w:r>
      <w:r w:rsidRPr="00396645">
        <w:t xml:space="preserve">měřen na celkový rozvoj žáka, jeho nadání a uspokojování potřeb nejen v době výuky, ale i v čase školní družiny. V odpoledních hodinách vedou na škole odborní </w:t>
      </w:r>
      <w:r>
        <w:t>lektoři zájmové kroužky.Ve</w:t>
      </w:r>
      <w:r w:rsidRPr="00396645">
        <w:t xml:space="preserve"> školním roce </w:t>
      </w:r>
      <w:r>
        <w:t>201</w:t>
      </w:r>
      <w:r w:rsidR="00296DEF">
        <w:t>9</w:t>
      </w:r>
      <w:r>
        <w:t>/20</w:t>
      </w:r>
      <w:r w:rsidR="00296DEF">
        <w:t xml:space="preserve">20 </w:t>
      </w:r>
      <w:r w:rsidRPr="00396645">
        <w:t>děti měly možnost navštěvovat kroužek hudební, keramický, hrnčířský, dramatický, florbalový,</w:t>
      </w:r>
      <w:r>
        <w:t xml:space="preserve"> sportovní, taneční, kroužek grafiky, angličtiny, včetně kroužku s rodilým mluvčím Aj</w:t>
      </w:r>
      <w:r w:rsidR="00C33FED">
        <w:t xml:space="preserve">, </w:t>
      </w:r>
      <w:r>
        <w:t>kroužek tvořivých rukou</w:t>
      </w:r>
      <w:r w:rsidR="00C33FED">
        <w:t xml:space="preserve"> a počítačový kroužek</w:t>
      </w:r>
      <w:r>
        <w:t xml:space="preserve">. </w:t>
      </w:r>
    </w:p>
    <w:p w:rsidR="001B0451" w:rsidRDefault="001B0451" w:rsidP="001B0451">
      <w:pPr>
        <w:ind w:left="851"/>
        <w:jc w:val="both"/>
      </w:pPr>
    </w:p>
    <w:p w:rsidR="001B0451" w:rsidRPr="003613F7" w:rsidRDefault="001B0451" w:rsidP="001B0451">
      <w:pPr>
        <w:pStyle w:val="Nadpis1"/>
      </w:pPr>
      <w:bookmarkStart w:id="6" w:name="_Toc56528482"/>
      <w:r>
        <w:t>A</w:t>
      </w:r>
      <w:r w:rsidRPr="003613F7">
        <w:t>ktuálně</w:t>
      </w:r>
      <w:bookmarkEnd w:id="6"/>
    </w:p>
    <w:p w:rsidR="001B0451" w:rsidRDefault="001B0451" w:rsidP="001B0451">
      <w:pPr>
        <w:ind w:left="851"/>
        <w:jc w:val="both"/>
      </w:pPr>
      <w:r w:rsidRPr="00396645">
        <w:t>Plně využíváme program MŠMT Ovoce do škol a pro děti odebíráme v rámci tohoto projektu ovoce, zeleninu či zdrav</w:t>
      </w:r>
      <w:r>
        <w:t>é nápoje zdarma. Kromě toho</w:t>
      </w:r>
      <w:r w:rsidRPr="00396645">
        <w:t xml:space="preserve"> děti </w:t>
      </w:r>
      <w:r>
        <w:t>dostávají dvakrát týdně zdarma krabičku mléka</w:t>
      </w:r>
      <w:r w:rsidRPr="00396645">
        <w:t>.</w:t>
      </w:r>
      <w:r>
        <w:t xml:space="preserve"> Využili jsme i možnosti objednat si v rámci osvěty mléčných výrobků do každé třídy balíček zdravé výživy a jednotlivé kolektivy dětí si vytvořily se svojí paní učitelkou projektové dny – vařily, krájely, strouhaly, míchaly a v závěru vše snědly. Ve škole máme stroj na filtrovanou vodu přímo z kohoutku. Voda je velice chutná a děti si ji samy čerpají do svých nádob.</w:t>
      </w:r>
    </w:p>
    <w:p w:rsidR="001671FF" w:rsidRDefault="001671FF" w:rsidP="001B0451">
      <w:pPr>
        <w:ind w:left="851"/>
        <w:jc w:val="both"/>
      </w:pPr>
      <w:r>
        <w:t xml:space="preserve">Již několikrát jsme se zúčastnili </w:t>
      </w:r>
      <w:r w:rsidR="00E329EF">
        <w:t xml:space="preserve">předvánoční akce </w:t>
      </w:r>
      <w:r>
        <w:t>Krabice od bot –</w:t>
      </w:r>
      <w:r w:rsidR="00E329EF">
        <w:t xml:space="preserve"> jedná se o</w:t>
      </w:r>
      <w:r>
        <w:t xml:space="preserve"> dárky dětem, které</w:t>
      </w:r>
      <w:r w:rsidR="00DF7422">
        <w:t xml:space="preserve"> nemají štěstí na zajištěnou rodinu, kde jsou dárky pod </w:t>
      </w:r>
      <w:r w:rsidR="00E329EF">
        <w:t>stromečkem samozřejmostí. Na podzim jsme přijali dvě děti z</w:t>
      </w:r>
      <w:r w:rsidR="00730A57">
        <w:t> </w:t>
      </w:r>
      <w:r w:rsidR="00E329EF">
        <w:t xml:space="preserve">Klokánku, které přešly z individuálního vzdělávání na prezenční. Zvedla se obrovská vlna solidarity ze strany rodičů. Obě děti dostaly díky rodičům našich žáků vybavení potřebné pro školní prostředí. Celková částka na podporu těchto dětí se vyšplhala na částku 18 350,- Kč. Kromě toho se poslalo do Klokánku velké množství oblečení, obuvi, atd. Děti se zapojily i do činnosti kroužků a vzhledem k omezeným časovým možnostem zaměstnanců </w:t>
      </w:r>
      <w:r w:rsidR="00730A57">
        <w:t xml:space="preserve">Klokánku </w:t>
      </w:r>
      <w:r w:rsidR="00E329EF">
        <w:t xml:space="preserve">se doprovodu ze školy ujala vedoucí paní vychovatelka Hesová. Důvodem bylo, aby se děti mohly aspoň jednou týdně účastnit odpoledních aktivit v družině Bratrské školy. Vybrané peníze umožnily pořídit </w:t>
      </w:r>
      <w:r w:rsidR="00730A57">
        <w:t xml:space="preserve">dětem </w:t>
      </w:r>
      <w:r w:rsidR="00E329EF">
        <w:t>vybavení na hor</w:t>
      </w:r>
      <w:r w:rsidR="00730A57">
        <w:t>y</w:t>
      </w:r>
      <w:r w:rsidR="00E329EF">
        <w:t xml:space="preserve"> a</w:t>
      </w:r>
      <w:r w:rsidR="00730A57">
        <w:t xml:space="preserve"> zaplatit jim pobyt. Z těchto důvodů jsme se rozhodli, že tento rok se akce Krabice od bot nezúčastníme a poslali jsme dárky do Klokánku.</w:t>
      </w:r>
    </w:p>
    <w:p w:rsidR="001B0451" w:rsidRPr="00396645" w:rsidRDefault="001B0451" w:rsidP="001B0451">
      <w:pPr>
        <w:ind w:left="851"/>
        <w:jc w:val="both"/>
      </w:pPr>
      <w:r>
        <w:t>V tomto školním roce jsme kromě tradičního pobytu na horách a výjezdu na školu v přírodě do ročního plánu školy pevně zakotvili další dvě akce. V září se jedná o adaptační pobyt prvňáčků</w:t>
      </w:r>
      <w:r w:rsidR="00C33FED">
        <w:t xml:space="preserve"> a přírodovědné pobyty dalších ročníků</w:t>
      </w:r>
      <w:r>
        <w:t>, kter</w:t>
      </w:r>
      <w:r w:rsidR="00C33FED">
        <w:t>é</w:t>
      </w:r>
      <w:r>
        <w:t xml:space="preserve"> probíh</w:t>
      </w:r>
      <w:r w:rsidR="00C33FED">
        <w:t>ají v evangelickém středisku</w:t>
      </w:r>
      <w:r>
        <w:t xml:space="preserve"> v</w:t>
      </w:r>
      <w:r w:rsidR="00913B35">
        <w:t xml:space="preserve"> Táboru J. A. Komenského v </w:t>
      </w:r>
      <w:r>
        <w:t>Bělči nad Orlicí</w:t>
      </w:r>
      <w:r w:rsidR="00C33FED">
        <w:t>.</w:t>
      </w:r>
      <w:r>
        <w:t xml:space="preserve"> Oba pobyty jsou pětidenní a zatím se nám daří získávat od Fondu na podporu církevního školství příspěvek na dopravu. Pro všechny děti, které by se nemohly z finančních důvodů účastnit pobytů, je na škole zřízen Dětský fond. Rodiče si mohou zažádat a polovinu ceny pobytů může hradit škola.</w:t>
      </w:r>
    </w:p>
    <w:p w:rsidR="00EE5BC8" w:rsidRDefault="001B0451" w:rsidP="00825A09">
      <w:pPr>
        <w:ind w:left="851"/>
        <w:jc w:val="both"/>
      </w:pPr>
      <w:r w:rsidRPr="00396645">
        <w:t>Přínosná je s</w:t>
      </w:r>
      <w:r>
        <w:t xml:space="preserve">polupráce se školskou radou. </w:t>
      </w:r>
      <w:r w:rsidRPr="00396645">
        <w:t>Zástupci rodičů ve školské radě fungují jako aktivní spojka mezi rodiči a vedením školy.</w:t>
      </w:r>
      <w:r w:rsidR="00B16292">
        <w:t xml:space="preserve"> </w:t>
      </w:r>
      <w:r w:rsidRPr="00396645">
        <w:t>Příležitostí ke vzájemnému setkávání rodičů a školy jsou kromě třídních schůzek a konzultací také školní slavnosti jako Vánočn</w:t>
      </w:r>
      <w:r>
        <w:t xml:space="preserve">í divadlo, </w:t>
      </w:r>
      <w:r w:rsidRPr="00396645">
        <w:t>Zahradní slavnost či táboráky, duchovní setkání a další společné akce pro děti, učitele a rodiče.</w:t>
      </w:r>
      <w:r w:rsidR="00913B35">
        <w:t xml:space="preserve"> Vzhledem k epidemiologickým </w:t>
      </w:r>
      <w:r w:rsidR="00913B35">
        <w:lastRenderedPageBreak/>
        <w:t>opatřením kvůli šíření nemoci Covid 19, jsme v tomto školním roce nemohli uspořádat jarní táborák a závěrečnou Zahradní slavnost.</w:t>
      </w:r>
    </w:p>
    <w:p w:rsidR="00B8077C" w:rsidRDefault="00451EE5" w:rsidP="00451EE5">
      <w:pPr>
        <w:ind w:left="851"/>
        <w:jc w:val="both"/>
      </w:pPr>
      <w:r>
        <w:t>V únoru</w:t>
      </w:r>
      <w:r w:rsidR="00B8077C">
        <w:t xml:space="preserve"> došlo k vymezení se části pedagogického sboru vůči vedení školy a </w:t>
      </w:r>
      <w:r>
        <w:t>t</w:t>
      </w:r>
      <w:r w:rsidR="00B8077C">
        <w:t xml:space="preserve">o za podpory části rodičů. Zřizovatel následně zajistil provedení šetření situace ve škole psychologem PhDr. Ryšavým. Toto probíhalo formou </w:t>
      </w:r>
      <w:r>
        <w:t xml:space="preserve">individuálních </w:t>
      </w:r>
      <w:r w:rsidR="00B8077C">
        <w:t>rozhovorů</w:t>
      </w:r>
      <w:r>
        <w:t>, následným setkáním týmu,</w:t>
      </w:r>
      <w:r w:rsidR="00913B35">
        <w:t xml:space="preserve"> a </w:t>
      </w:r>
      <w:r>
        <w:t>až naposled s vedením školy</w:t>
      </w:r>
      <w:r w:rsidR="00B8077C">
        <w:t xml:space="preserve">. </w:t>
      </w:r>
      <w:r>
        <w:t xml:space="preserve">Zároveň na </w:t>
      </w:r>
      <w:r w:rsidR="00B8077C">
        <w:t>základě doporučení školské rady zadal zřizovatel</w:t>
      </w:r>
      <w:r w:rsidR="00B16292">
        <w:t xml:space="preserve"> </w:t>
      </w:r>
      <w:r w:rsidR="00B8077C">
        <w:t>personální audit</w:t>
      </w:r>
      <w:r w:rsidR="003B3EBB">
        <w:t>. Ten byl proveden nezávislou firmou</w:t>
      </w:r>
      <w:r w:rsidR="00B16292">
        <w:t xml:space="preserve"> </w:t>
      </w:r>
      <w:r>
        <w:t>Talterra na</w:t>
      </w:r>
      <w:r w:rsidR="003B3EBB">
        <w:t xml:space="preserve"> doporuč</w:t>
      </w:r>
      <w:r>
        <w:t>ení</w:t>
      </w:r>
      <w:r w:rsidR="003B3EBB">
        <w:t xml:space="preserve"> člen</w:t>
      </w:r>
      <w:r>
        <w:t xml:space="preserve">a </w:t>
      </w:r>
      <w:r w:rsidR="003B3EBB">
        <w:t>školské rady</w:t>
      </w:r>
      <w:r>
        <w:t xml:space="preserve"> za rodiče</w:t>
      </w:r>
      <w:r w:rsidR="003B3EBB">
        <w:t>. Výsledkem obou šetření bylo</w:t>
      </w:r>
      <w:r w:rsidR="00B16292">
        <w:t xml:space="preserve"> v dubnu </w:t>
      </w:r>
      <w:r w:rsidR="007F3C2C">
        <w:t xml:space="preserve">potvrzení zřizovatele vedení školy ve funkci. Zřizovatel zároveň </w:t>
      </w:r>
      <w:r w:rsidR="007F3C2C" w:rsidRPr="007F3C2C">
        <w:t xml:space="preserve">vyzval k odstoupení stávající školské rady a rozhodl se vypsat konkurz na ředitele Bratrské školy pro školní rok 2021/2022. </w:t>
      </w:r>
      <w:r w:rsidR="009A674F">
        <w:t>Po tomto rozhodnutí část pedagogů</w:t>
      </w:r>
      <w:r w:rsidR="00913B35">
        <w:t>,</w:t>
      </w:r>
      <w:r>
        <w:t xml:space="preserve"> celkem šest</w:t>
      </w:r>
      <w:r w:rsidR="00913B35">
        <w:t xml:space="preserve">, </w:t>
      </w:r>
      <w:r w:rsidR="009A674F">
        <w:t xml:space="preserve">dala výpověď. Zároveň s nimi odešla ze školy </w:t>
      </w:r>
      <w:r>
        <w:t xml:space="preserve">s koncem školního roku i </w:t>
      </w:r>
      <w:r w:rsidR="009A674F">
        <w:t>část žáků. Zřizovatel dopo</w:t>
      </w:r>
      <w:r w:rsidR="00825A09">
        <w:t>ručil pokračovat ve spolupráci s</w:t>
      </w:r>
      <w:r w:rsidR="009A674F">
        <w:t xml:space="preserve"> a</w:t>
      </w:r>
      <w:r w:rsidR="00DD1429">
        <w:t>u</w:t>
      </w:r>
      <w:r w:rsidR="009A674F">
        <w:t>ditorskou firmou. Cílem</w:t>
      </w:r>
      <w:r w:rsidR="00DD1429">
        <w:t xml:space="preserve"> této spolupráce</w:t>
      </w:r>
      <w:r w:rsidR="00B16292">
        <w:t xml:space="preserve"> </w:t>
      </w:r>
      <w:r w:rsidR="00DD1429">
        <w:t>bylo přijmo</w:t>
      </w:r>
      <w:r w:rsidR="009A674F">
        <w:t>ut</w:t>
      </w:r>
      <w:r>
        <w:t xml:space="preserve"> a realizovat</w:t>
      </w:r>
      <w:r w:rsidR="00DD1429">
        <w:t xml:space="preserve"> opatření</w:t>
      </w:r>
      <w:r>
        <w:t xml:space="preserve"> ke </w:t>
      </w:r>
      <w:r w:rsidR="009A674F">
        <w:t xml:space="preserve">zlepšení </w:t>
      </w:r>
      <w:r w:rsidR="00DD1429">
        <w:t>atmosféry ve škole a obnovení vzájemné důvěry mezi zaměstnanci.</w:t>
      </w:r>
    </w:p>
    <w:p w:rsidR="00D52FBA" w:rsidRPr="00396645" w:rsidRDefault="00D52FBA" w:rsidP="001B0451">
      <w:pPr>
        <w:ind w:left="851"/>
        <w:jc w:val="both"/>
      </w:pPr>
      <w:r>
        <w:t xml:space="preserve">Tento rok byl zcela výjimečný, co se týče provozu školy. Vzhledem k epidemiologickým opatřením ohledně šíření onemocnění virem Covid19 došlo 12. března k uzavření škol. </w:t>
      </w:r>
      <w:r w:rsidR="00033A18">
        <w:t xml:space="preserve">Nekonal se tedy ani táborák ani Zahradní slavnost. </w:t>
      </w:r>
      <w:r>
        <w:t>Všichni žáci se museli vzdělávat distančně. Po dvou týdnech dálkové výuky formou mailové komunikace</w:t>
      </w:r>
      <w:r w:rsidR="00681E6F">
        <w:t xml:space="preserve"> jsme po proškolení přešli na on line výuku přes aplikaci ZOOM. Bylo těžké se sjednotit na společném postupu. Všichni jsme se učili novému typu vzdělávání bez předchozí přípravy. Každý z nás </w:t>
      </w:r>
      <w:r w:rsidR="00913B35">
        <w:t xml:space="preserve">tuto naprosto novou situaci ve způsobu vzdělávání </w:t>
      </w:r>
      <w:r w:rsidR="00681E6F">
        <w:t>pojím</w:t>
      </w:r>
      <w:r w:rsidR="00913B35">
        <w:t>al</w:t>
      </w:r>
      <w:r w:rsidR="00681E6F">
        <w:t xml:space="preserve"> výuku po svém, proto i on line výuka probíhala v každé třídě odlišným způsobem </w:t>
      </w:r>
      <w:r w:rsidR="00A94FB9">
        <w:t xml:space="preserve">a to </w:t>
      </w:r>
      <w:r w:rsidR="00681E6F">
        <w:t xml:space="preserve">i s ohledem na věk a složení dětí. Rozhodnutím vlády se žáci mohli nepovinně vrátit do školy 25. května. Této možnosti využily přibližně dvě třetiny žáků. Došlo tedy k ještě náročnější situaci. Dopoledne učit napřímo a odpoledne být k dispozici žákům na distanční výuce. Další změnou, která komplikovala běžný provoz školy, byla opatření vzhledem k počtu dětí ve </w:t>
      </w:r>
      <w:r w:rsidR="00033A18">
        <w:t>třídě, případně skupině. Maximální počet byl patnáct, a to i co se týče odpoledního provozu. Museli jsme zavést dvousměnný provoz školy dopolední a odpolední i pro učitele a asistenty pedagoga. V odpoledních hodinách si totiž musely hrát děti odděleně. Na zahradě jsme museli vytvořit oddělené zóny. Dalším opatřením bylo, že děti nechodily na obědy, nosily si z domova studené obědy. Vzhledem k postupnému rozvolňování protiepidemiologických opatření jsme si mohli dovolit pozvat na rozdání vysvědčení a závěrečnou bohoslužbu všechny žáky na zahradu školy. Využila toho většina žáků.</w:t>
      </w:r>
    </w:p>
    <w:p w:rsidR="001B0451" w:rsidRDefault="001B0451" w:rsidP="00EE5BC8">
      <w:pPr>
        <w:ind w:left="851"/>
        <w:jc w:val="both"/>
      </w:pPr>
      <w:r w:rsidRPr="00396645">
        <w:t xml:space="preserve">Spolupráce se zřizovatelem – Českobratrskou církví evangelickou </w:t>
      </w:r>
      <w:r>
        <w:t>–</w:t>
      </w:r>
      <w:r w:rsidR="00A94FB9">
        <w:t xml:space="preserve"> se ubírá v posledních letech jedním směrem – příprava projektu nové budovy Bratrské školy. </w:t>
      </w:r>
      <w:r>
        <w:t xml:space="preserve">Paní architektka Seho se svým týmem </w:t>
      </w:r>
      <w:r w:rsidR="00A94FB9">
        <w:t>pracuje na projektu</w:t>
      </w:r>
      <w:r>
        <w:t xml:space="preserve"> a z toho vyplývá i velmi intenzivní spolupráce s Bratrskou školou, Městskou částí Prahy 7 a samozřejmě se zřizovatelem. </w:t>
      </w:r>
      <w:r w:rsidR="00A94FB9">
        <w:t xml:space="preserve">Na podporu vybavení nové budovy jsme v tomto školním roce zorganizovali výtvarnou aukci. </w:t>
      </w:r>
      <w:r w:rsidR="00825A09">
        <w:t>K tomuto účelu jsme si pronaja</w:t>
      </w:r>
      <w:r w:rsidR="00EC5127">
        <w:t>li České muzeum hudby na Malé Straně. Aukce se konala 27.11. 2019 od 18 hodin. Dražila se výtvarná díla našich žáků i rodičů. Do aukce nám byla věnována díla paní Stejskalové a Fajtové, pan Thýna, Cysaře, Wiesnera a Rady. I díky moderátorské zdatnosti naší maminky p. Delišové se vydražilo celkem 117 920,-Kč. Kromě toho si rodiče mohli zakoupit slosovatelné výtvarné vouchery</w:t>
      </w:r>
      <w:r w:rsidR="00825A09">
        <w:t>. Tím se získalo dalších 26 2</w:t>
      </w:r>
      <w:r w:rsidR="00331C1B">
        <w:t xml:space="preserve">00,-Kč. Slosovatelnou tombolu naplněnou zážitkovými vouchery nám, jak jinak, poskytli </w:t>
      </w:r>
      <w:r w:rsidR="00331C1B">
        <w:lastRenderedPageBreak/>
        <w:t xml:space="preserve">naši rodiče. O </w:t>
      </w:r>
      <w:r>
        <w:t xml:space="preserve">hudební zážitek se nám </w:t>
      </w:r>
      <w:r w:rsidR="00331C1B">
        <w:t>pro velký úspěch z akce z Winter</w:t>
      </w:r>
      <w:r w:rsidR="00D16DBD">
        <w:t>n</w:t>
      </w:r>
      <w:r w:rsidR="00331C1B">
        <w:t xml:space="preserve">itzovy vily opět </w:t>
      </w:r>
      <w:r>
        <w:t xml:space="preserve">postarali naši rodiče – paní M. Wesley a pan M.Ivanović. </w:t>
      </w:r>
      <w:r w:rsidR="00331C1B">
        <w:t>Paní Ivanovićová pro naše žáky složila písničku Hej a ta měla na této akci premiéru. Jedním z dražených výtvarných děl bylo dílo pana Wiesnera – hrající betonová kostka. Ta se stala základním kamenem naší nové budovy a byla na ni vyhlášena sbírka. Celkov</w:t>
      </w:r>
      <w:r w:rsidR="00825A09">
        <w:t>ý výnos byl nakonec téměř 15 133</w:t>
      </w:r>
      <w:r w:rsidR="00331C1B">
        <w:t xml:space="preserve">,-Kč. </w:t>
      </w:r>
      <w:r w:rsidR="00CE5852">
        <w:t xml:space="preserve">Na rozdíl od klidné a až komorní atmosféry benefiční akce ve Winternitzově vile v loňském školním roce, byla tato akce velmi živá a akční. Velké poděkování náleží naší výtvarnici Míše Vaněčkové. </w:t>
      </w:r>
      <w:r>
        <w:t>Cel</w:t>
      </w:r>
      <w:r w:rsidR="00825A09">
        <w:t>kový finanční výtěžek 159 253</w:t>
      </w:r>
      <w:r w:rsidR="00CE5852">
        <w:t>,-Kč za to ale stál!</w:t>
      </w:r>
    </w:p>
    <w:p w:rsidR="001B0451" w:rsidRDefault="001B0451" w:rsidP="001B0451">
      <w:pPr>
        <w:ind w:left="851"/>
        <w:jc w:val="both"/>
      </w:pPr>
    </w:p>
    <w:p w:rsidR="00825A09" w:rsidRDefault="00825A09" w:rsidP="001B0451">
      <w:pPr>
        <w:ind w:left="851"/>
        <w:jc w:val="both"/>
      </w:pPr>
    </w:p>
    <w:p w:rsidR="001B0451" w:rsidRPr="003613F7" w:rsidRDefault="001B0451" w:rsidP="001B0451">
      <w:pPr>
        <w:pStyle w:val="Nadpis1"/>
      </w:pPr>
      <w:bookmarkStart w:id="7" w:name="_Toc528408092"/>
      <w:bookmarkStart w:id="8" w:name="_Toc56528483"/>
      <w:r w:rsidRPr="003613F7">
        <w:t>Údaje o výsledcích inspekční činnosti provedené Českou školní inspekcí</w:t>
      </w:r>
      <w:bookmarkEnd w:id="7"/>
      <w:bookmarkEnd w:id="8"/>
    </w:p>
    <w:p w:rsidR="001B0451" w:rsidRPr="00396645" w:rsidRDefault="001B0451" w:rsidP="001B0451">
      <w:pPr>
        <w:jc w:val="both"/>
      </w:pPr>
    </w:p>
    <w:p w:rsidR="001B0451" w:rsidRDefault="001B0451" w:rsidP="00825A09">
      <w:pPr>
        <w:ind w:left="851"/>
        <w:jc w:val="both"/>
      </w:pPr>
      <w:r>
        <w:t xml:space="preserve">Poslední inspekce na naší škole proběhla v roce 2016, jednalo se o inspekci </w:t>
      </w:r>
      <w:r w:rsidRPr="00396645">
        <w:t xml:space="preserve">individuálního vzdělávání. </w:t>
      </w:r>
      <w:r>
        <w:t>Tato inspekce dopadla výborně, s</w:t>
      </w:r>
      <w:r w:rsidRPr="00396645">
        <w:t>t</w:t>
      </w:r>
      <w:r>
        <w:t>ejně jako celková inspekce v roce 2015. V</w:t>
      </w:r>
      <w:r w:rsidRPr="00396645">
        <w:t>eškerá dokumentace byla v pořádku a byli jsme výborně ohodnoceni, i co se týče způs</w:t>
      </w:r>
      <w:r>
        <w:t>obu zkoušení a hodnocení žáků v</w:t>
      </w:r>
      <w:r w:rsidRPr="00396645">
        <w:t xml:space="preserve"> domácím vzdělávání.</w:t>
      </w:r>
    </w:p>
    <w:p w:rsidR="002275A7" w:rsidRDefault="002275A7" w:rsidP="001B0451">
      <w:pPr>
        <w:spacing w:after="200" w:line="276" w:lineRule="auto"/>
        <w:rPr>
          <w:b/>
          <w:sz w:val="26"/>
          <w:szCs w:val="26"/>
        </w:rPr>
      </w:pPr>
    </w:p>
    <w:p w:rsidR="00825A09" w:rsidRDefault="00825A09" w:rsidP="001B0451">
      <w:pPr>
        <w:spacing w:after="200" w:line="276" w:lineRule="auto"/>
        <w:rPr>
          <w:b/>
          <w:sz w:val="26"/>
          <w:szCs w:val="26"/>
        </w:rPr>
      </w:pPr>
    </w:p>
    <w:p w:rsidR="00825A09" w:rsidRDefault="00825A09" w:rsidP="001B0451">
      <w:pPr>
        <w:spacing w:after="200" w:line="276" w:lineRule="auto"/>
        <w:rPr>
          <w:b/>
          <w:sz w:val="26"/>
          <w:szCs w:val="26"/>
        </w:rPr>
      </w:pPr>
    </w:p>
    <w:p w:rsidR="00825A09" w:rsidRDefault="00825A09" w:rsidP="001B0451">
      <w:pPr>
        <w:spacing w:after="200" w:line="276" w:lineRule="auto"/>
        <w:rPr>
          <w:b/>
          <w:sz w:val="26"/>
          <w:szCs w:val="26"/>
        </w:rPr>
      </w:pPr>
    </w:p>
    <w:p w:rsidR="002C0F19" w:rsidRDefault="002C0F19" w:rsidP="001B0451">
      <w:pPr>
        <w:spacing w:after="200" w:line="276" w:lineRule="auto"/>
        <w:rPr>
          <w:b/>
          <w:sz w:val="26"/>
          <w:szCs w:val="26"/>
        </w:rPr>
      </w:pPr>
    </w:p>
    <w:p w:rsidR="002C0F19" w:rsidRDefault="002C0F19" w:rsidP="001B0451">
      <w:pPr>
        <w:spacing w:after="200" w:line="276" w:lineRule="auto"/>
        <w:rPr>
          <w:b/>
          <w:sz w:val="26"/>
          <w:szCs w:val="26"/>
        </w:rPr>
      </w:pPr>
    </w:p>
    <w:p w:rsidR="002C0F19" w:rsidRDefault="002C0F19" w:rsidP="001B0451">
      <w:pPr>
        <w:spacing w:after="200" w:line="276" w:lineRule="auto"/>
        <w:rPr>
          <w:b/>
          <w:sz w:val="26"/>
          <w:szCs w:val="26"/>
        </w:rPr>
      </w:pPr>
    </w:p>
    <w:p w:rsidR="002C0F19" w:rsidRDefault="002C0F19" w:rsidP="001B0451">
      <w:pPr>
        <w:spacing w:after="200" w:line="276" w:lineRule="auto"/>
        <w:rPr>
          <w:b/>
          <w:sz w:val="26"/>
          <w:szCs w:val="26"/>
        </w:rPr>
      </w:pPr>
    </w:p>
    <w:p w:rsidR="002C0F19" w:rsidRDefault="002C0F19" w:rsidP="001B0451">
      <w:pPr>
        <w:spacing w:after="200" w:line="276" w:lineRule="auto"/>
        <w:rPr>
          <w:b/>
          <w:sz w:val="26"/>
          <w:szCs w:val="26"/>
        </w:rPr>
      </w:pPr>
    </w:p>
    <w:p w:rsidR="002C0F19" w:rsidRDefault="002C0F19" w:rsidP="001B0451">
      <w:pPr>
        <w:spacing w:after="200" w:line="276" w:lineRule="auto"/>
        <w:rPr>
          <w:b/>
          <w:sz w:val="26"/>
          <w:szCs w:val="26"/>
        </w:rPr>
      </w:pPr>
    </w:p>
    <w:p w:rsidR="002C0F19" w:rsidRDefault="002C0F19" w:rsidP="001B0451">
      <w:pPr>
        <w:spacing w:after="200" w:line="276" w:lineRule="auto"/>
        <w:rPr>
          <w:b/>
          <w:sz w:val="26"/>
          <w:szCs w:val="26"/>
        </w:rPr>
      </w:pPr>
    </w:p>
    <w:p w:rsidR="00825A09" w:rsidRDefault="00825A09" w:rsidP="001B0451">
      <w:pPr>
        <w:spacing w:after="200" w:line="276" w:lineRule="auto"/>
        <w:rPr>
          <w:b/>
          <w:sz w:val="26"/>
          <w:szCs w:val="26"/>
        </w:rPr>
      </w:pPr>
    </w:p>
    <w:p w:rsidR="007F3C2C" w:rsidRDefault="007F3C2C" w:rsidP="001B0451">
      <w:pPr>
        <w:spacing w:after="200" w:line="276" w:lineRule="auto"/>
        <w:rPr>
          <w:b/>
          <w:sz w:val="26"/>
          <w:szCs w:val="26"/>
        </w:rPr>
      </w:pPr>
    </w:p>
    <w:p w:rsidR="001B0451" w:rsidRDefault="001B0451" w:rsidP="001B0451">
      <w:pPr>
        <w:pStyle w:val="Nadpis1"/>
      </w:pPr>
      <w:bookmarkStart w:id="9" w:name="_Toc56528484"/>
      <w:r w:rsidRPr="002C13AB">
        <w:lastRenderedPageBreak/>
        <w:t>Přehled pracovníků školy</w:t>
      </w:r>
      <w:bookmarkEnd w:id="9"/>
    </w:p>
    <w:p w:rsidR="001B0451" w:rsidRPr="00092D0B" w:rsidRDefault="001B0451" w:rsidP="001B0451"/>
    <w:tbl>
      <w:tblPr>
        <w:tblW w:w="0" w:type="dxa"/>
        <w:tblLook w:val="04A0"/>
      </w:tblPr>
      <w:tblGrid>
        <w:gridCol w:w="2067"/>
        <w:gridCol w:w="1751"/>
        <w:gridCol w:w="1751"/>
        <w:gridCol w:w="1751"/>
        <w:gridCol w:w="1751"/>
      </w:tblGrid>
      <w:tr w:rsidR="001B0451" w:rsidRPr="00396645" w:rsidTr="00EE7C8A">
        <w:trPr>
          <w:trHeight w:val="2170"/>
        </w:trPr>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ind w:left="-284"/>
              <w:jc w:val="center"/>
              <w:rPr>
                <w:b/>
                <w:lang w:eastAsia="en-US"/>
              </w:rPr>
            </w:pPr>
          </w:p>
          <w:p w:rsidR="001B0451" w:rsidRPr="00396645" w:rsidRDefault="001B0451" w:rsidP="00EE7C8A">
            <w:pPr>
              <w:spacing w:line="276" w:lineRule="auto"/>
              <w:ind w:left="-284"/>
              <w:jc w:val="center"/>
              <w:rPr>
                <w:lang w:eastAsia="en-US"/>
              </w:rPr>
            </w:pPr>
          </w:p>
          <w:p w:rsidR="001B0451" w:rsidRPr="00396645" w:rsidRDefault="001B0451" w:rsidP="00EE7C8A">
            <w:pPr>
              <w:spacing w:line="276" w:lineRule="auto"/>
              <w:rPr>
                <w:lang w:eastAsia="en-US"/>
              </w:rPr>
            </w:pPr>
            <w:r>
              <w:rPr>
                <w:lang w:eastAsia="en-US"/>
              </w:rPr>
              <w:t>P</w:t>
            </w:r>
            <w:r w:rsidRPr="00396645">
              <w:rPr>
                <w:lang w:eastAsia="en-US"/>
              </w:rPr>
              <w:t>racovníci</w:t>
            </w:r>
          </w:p>
          <w:p w:rsidR="001B0451" w:rsidRPr="00396645" w:rsidRDefault="001B0451" w:rsidP="00EE7C8A">
            <w:pPr>
              <w:spacing w:line="276" w:lineRule="auto"/>
              <w:ind w:left="-284"/>
              <w:jc w:val="center"/>
              <w:rPr>
                <w:b/>
                <w:lang w:eastAsia="en-US"/>
              </w:rPr>
            </w:pPr>
          </w:p>
          <w:p w:rsidR="001B0451" w:rsidRPr="00396645" w:rsidRDefault="001B0451" w:rsidP="00EE7C8A">
            <w:pPr>
              <w:spacing w:line="276" w:lineRule="auto"/>
              <w:ind w:left="-284"/>
              <w:jc w:val="center"/>
              <w:rPr>
                <w:b/>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F48" w:rsidRDefault="00A56F48" w:rsidP="00EE7C8A">
            <w:pPr>
              <w:spacing w:line="276" w:lineRule="auto"/>
              <w:jc w:val="center"/>
              <w:rPr>
                <w:lang w:eastAsia="en-US"/>
              </w:rPr>
            </w:pPr>
          </w:p>
          <w:p w:rsidR="001B0451" w:rsidRPr="00396645" w:rsidRDefault="00A56F48" w:rsidP="00EE7C8A">
            <w:pPr>
              <w:spacing w:line="276" w:lineRule="auto"/>
              <w:jc w:val="center"/>
              <w:rPr>
                <w:lang w:eastAsia="en-US"/>
              </w:rPr>
            </w:pPr>
            <w:r>
              <w:rPr>
                <w:lang w:eastAsia="en-US"/>
              </w:rPr>
              <w:t>k 30. 6. 2019</w:t>
            </w:r>
          </w:p>
          <w:p w:rsidR="001B0451" w:rsidRPr="00396645" w:rsidRDefault="001B0451" w:rsidP="00EE7C8A">
            <w:pPr>
              <w:spacing w:line="276" w:lineRule="auto"/>
              <w:jc w:val="center"/>
              <w:rPr>
                <w:lang w:eastAsia="en-US"/>
              </w:rPr>
            </w:pPr>
            <w:r w:rsidRPr="00396645">
              <w:rPr>
                <w:lang w:eastAsia="en-US"/>
              </w:rPr>
              <w:t>fyzické osoby</w:t>
            </w:r>
          </w:p>
          <w:p w:rsidR="001B0451" w:rsidRPr="00396645" w:rsidRDefault="001B0451" w:rsidP="00EE7C8A">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p>
          <w:p w:rsidR="001B0451" w:rsidRDefault="001B0451" w:rsidP="00EE7C8A">
            <w:pPr>
              <w:spacing w:line="276" w:lineRule="auto"/>
              <w:jc w:val="center"/>
              <w:rPr>
                <w:lang w:eastAsia="en-US"/>
              </w:rPr>
            </w:pPr>
          </w:p>
          <w:p w:rsidR="001B0451" w:rsidRPr="00396645" w:rsidRDefault="001B0451" w:rsidP="00EE7C8A">
            <w:pPr>
              <w:spacing w:line="276" w:lineRule="auto"/>
              <w:jc w:val="center"/>
              <w:rPr>
                <w:lang w:eastAsia="en-US"/>
              </w:rPr>
            </w:pPr>
            <w:r w:rsidRPr="00396645">
              <w:rPr>
                <w:lang w:eastAsia="en-US"/>
              </w:rPr>
              <w:t xml:space="preserve">k 30. </w:t>
            </w:r>
            <w:r w:rsidR="00A56F48">
              <w:rPr>
                <w:lang w:eastAsia="en-US"/>
              </w:rPr>
              <w:t>6. 2019</w:t>
            </w:r>
          </w:p>
          <w:p w:rsidR="001B0451" w:rsidRPr="00396645" w:rsidRDefault="001B0451" w:rsidP="00EE7C8A">
            <w:pPr>
              <w:spacing w:line="276" w:lineRule="auto"/>
              <w:jc w:val="center"/>
              <w:rPr>
                <w:lang w:eastAsia="en-US"/>
              </w:rPr>
            </w:pPr>
            <w:r w:rsidRPr="00396645">
              <w:rPr>
                <w:lang w:eastAsia="en-US"/>
              </w:rPr>
              <w:t>přepočítaní</w:t>
            </w:r>
          </w:p>
          <w:p w:rsidR="001B0451" w:rsidRPr="00396645" w:rsidRDefault="001B0451" w:rsidP="00EE7C8A">
            <w:pPr>
              <w:spacing w:line="276" w:lineRule="auto"/>
              <w:jc w:val="center"/>
              <w:rPr>
                <w:lang w:eastAsia="en-US"/>
              </w:rPr>
            </w:pPr>
            <w:r w:rsidRPr="00396645">
              <w:rPr>
                <w:lang w:eastAsia="en-US"/>
              </w:rPr>
              <w:t>pracovníci</w:t>
            </w:r>
          </w:p>
          <w:p w:rsidR="001B0451" w:rsidRPr="00396645" w:rsidRDefault="001B0451" w:rsidP="00EE7C8A">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Default="001B0451" w:rsidP="00EE7C8A">
            <w:pPr>
              <w:spacing w:line="276" w:lineRule="auto"/>
              <w:jc w:val="center"/>
              <w:rPr>
                <w:lang w:eastAsia="en-US"/>
              </w:rPr>
            </w:pPr>
          </w:p>
          <w:p w:rsidR="001B0451" w:rsidRPr="00396645" w:rsidRDefault="00A56F48" w:rsidP="00EE7C8A">
            <w:pPr>
              <w:spacing w:line="276" w:lineRule="auto"/>
              <w:jc w:val="center"/>
              <w:rPr>
                <w:lang w:eastAsia="en-US"/>
              </w:rPr>
            </w:pPr>
            <w:r>
              <w:rPr>
                <w:lang w:eastAsia="en-US"/>
              </w:rPr>
              <w:t>k 30. 6. 2020</w:t>
            </w:r>
          </w:p>
          <w:p w:rsidR="001B0451" w:rsidRPr="00396645" w:rsidRDefault="001B0451" w:rsidP="00EE7C8A">
            <w:pPr>
              <w:spacing w:line="276" w:lineRule="auto"/>
              <w:jc w:val="center"/>
              <w:rPr>
                <w:lang w:eastAsia="en-US"/>
              </w:rPr>
            </w:pPr>
            <w:r w:rsidRPr="00396645">
              <w:rPr>
                <w:lang w:eastAsia="en-US"/>
              </w:rPr>
              <w:t>fyzické osoby</w:t>
            </w:r>
          </w:p>
          <w:p w:rsidR="001B0451" w:rsidRPr="00396645" w:rsidRDefault="001B0451" w:rsidP="00EE7C8A">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sz w:val="12"/>
                <w:szCs w:val="12"/>
                <w:lang w:eastAsia="en-US"/>
              </w:rPr>
            </w:pPr>
          </w:p>
          <w:p w:rsidR="001B0451" w:rsidRDefault="001B0451" w:rsidP="00EE7C8A">
            <w:pPr>
              <w:spacing w:line="276" w:lineRule="auto"/>
              <w:jc w:val="center"/>
              <w:rPr>
                <w:lang w:eastAsia="en-US"/>
              </w:rPr>
            </w:pPr>
          </w:p>
          <w:p w:rsidR="001B0451" w:rsidRPr="00396645" w:rsidRDefault="00A56F48" w:rsidP="00EE7C8A">
            <w:pPr>
              <w:spacing w:line="276" w:lineRule="auto"/>
              <w:jc w:val="center"/>
              <w:rPr>
                <w:lang w:eastAsia="en-US"/>
              </w:rPr>
            </w:pPr>
            <w:r>
              <w:rPr>
                <w:lang w:eastAsia="en-US"/>
              </w:rPr>
              <w:t>k 30. 6. 2020</w:t>
            </w:r>
          </w:p>
          <w:p w:rsidR="001B0451" w:rsidRPr="00396645" w:rsidRDefault="001B0451" w:rsidP="00EE7C8A">
            <w:pPr>
              <w:spacing w:line="276" w:lineRule="auto"/>
              <w:jc w:val="center"/>
              <w:rPr>
                <w:lang w:eastAsia="en-US"/>
              </w:rPr>
            </w:pPr>
            <w:r w:rsidRPr="00396645">
              <w:rPr>
                <w:lang w:eastAsia="en-US"/>
              </w:rPr>
              <w:t>přepočítaní pracovníci</w:t>
            </w:r>
          </w:p>
          <w:p w:rsidR="001B0451" w:rsidRPr="00396645" w:rsidRDefault="001B0451" w:rsidP="00EE7C8A">
            <w:pPr>
              <w:spacing w:line="276" w:lineRule="auto"/>
              <w:jc w:val="center"/>
              <w:rPr>
                <w:lang w:eastAsia="en-US"/>
              </w:rPr>
            </w:pPr>
          </w:p>
        </w:tc>
      </w:tr>
      <w:tr w:rsidR="001B0451" w:rsidRPr="00396645" w:rsidTr="00EE7C8A">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center"/>
              <w:rPr>
                <w:b/>
                <w:lang w:eastAsia="en-US"/>
              </w:rPr>
            </w:pPr>
          </w:p>
          <w:p w:rsidR="001B0451" w:rsidRPr="00396645" w:rsidRDefault="001B0451" w:rsidP="00EE7C8A">
            <w:pPr>
              <w:spacing w:line="276" w:lineRule="auto"/>
              <w:rPr>
                <w:lang w:eastAsia="en-US"/>
              </w:rPr>
            </w:pPr>
            <w:r>
              <w:rPr>
                <w:lang w:eastAsia="en-US"/>
              </w:rPr>
              <w:t>P</w:t>
            </w:r>
            <w:r w:rsidRPr="00396645">
              <w:rPr>
                <w:lang w:eastAsia="en-US"/>
              </w:rPr>
              <w:t>edagogičtí</w:t>
            </w:r>
            <w:r>
              <w:rPr>
                <w:lang w:eastAsia="en-US"/>
              </w:rPr>
              <w:t xml:space="preserve"> -</w:t>
            </w:r>
          </w:p>
          <w:p w:rsidR="001B0451" w:rsidRPr="00396645" w:rsidRDefault="001B0451" w:rsidP="00EE7C8A">
            <w:pPr>
              <w:spacing w:line="276" w:lineRule="auto"/>
              <w:rPr>
                <w:lang w:eastAsia="en-US"/>
              </w:rPr>
            </w:pPr>
            <w:r w:rsidRPr="00396645">
              <w:rPr>
                <w:lang w:eastAsia="en-US"/>
              </w:rPr>
              <w:t>vč</w:t>
            </w:r>
            <w:r>
              <w:rPr>
                <w:lang w:eastAsia="en-US"/>
              </w:rPr>
              <w:t xml:space="preserve">etně </w:t>
            </w:r>
            <w:r w:rsidRPr="00396645">
              <w:rPr>
                <w:lang w:eastAsia="en-US"/>
              </w:rPr>
              <w:t>ředitele</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21</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18,</w:t>
            </w:r>
            <w:r w:rsidR="00A56F48">
              <w:rPr>
                <w:lang w:eastAsia="en-US"/>
              </w:rPr>
              <w:t>30</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w:t>
            </w:r>
            <w:r w:rsidR="00A56F48">
              <w:rPr>
                <w:lang w:eastAsia="en-US"/>
              </w:rPr>
              <w:t>0</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w:t>
            </w:r>
            <w:r w:rsidR="00A56F48">
              <w:rPr>
                <w:lang w:eastAsia="en-US"/>
              </w:rPr>
              <w:t>6,97</w:t>
            </w:r>
          </w:p>
        </w:tc>
      </w:tr>
      <w:tr w:rsidR="001B0451" w:rsidRPr="00396645" w:rsidTr="00EE7C8A">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center"/>
              <w:rPr>
                <w:b/>
                <w:lang w:eastAsia="en-US"/>
              </w:rPr>
            </w:pPr>
          </w:p>
          <w:p w:rsidR="001B0451" w:rsidRPr="00396645" w:rsidRDefault="001B0451" w:rsidP="00EE7C8A">
            <w:pPr>
              <w:spacing w:line="276" w:lineRule="auto"/>
              <w:rPr>
                <w:lang w:eastAsia="en-US"/>
              </w:rPr>
            </w:pPr>
            <w:r>
              <w:rPr>
                <w:lang w:eastAsia="en-US"/>
              </w:rPr>
              <w:t>N</w:t>
            </w:r>
            <w:r w:rsidRPr="00396645">
              <w:rPr>
                <w:lang w:eastAsia="en-US"/>
              </w:rPr>
              <w:t>epedagogičtí</w:t>
            </w:r>
          </w:p>
          <w:p w:rsidR="001B0451" w:rsidRPr="00396645" w:rsidRDefault="001B0451" w:rsidP="00EE7C8A">
            <w:pPr>
              <w:spacing w:line="276" w:lineRule="auto"/>
              <w:rPr>
                <w:b/>
                <w:sz w:val="8"/>
                <w:szCs w:val="8"/>
                <w:lang w:eastAsia="en-US"/>
              </w:rPr>
            </w:pPr>
          </w:p>
          <w:p w:rsidR="001B0451" w:rsidRPr="00396645" w:rsidRDefault="001B0451" w:rsidP="00EE7C8A">
            <w:pPr>
              <w:spacing w:line="276" w:lineRule="auto"/>
              <w:rPr>
                <w:b/>
                <w:sz w:val="8"/>
                <w:szCs w:val="8"/>
                <w:lang w:eastAsia="en-US"/>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1,10</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1,10</w:t>
            </w:r>
          </w:p>
        </w:tc>
      </w:tr>
      <w:tr w:rsidR="001B0451" w:rsidRPr="00396645" w:rsidTr="00EE7C8A">
        <w:tc>
          <w:tcPr>
            <w:tcW w:w="2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center"/>
              <w:rPr>
                <w:b/>
                <w:lang w:eastAsia="en-US"/>
              </w:rPr>
            </w:pPr>
          </w:p>
          <w:p w:rsidR="001B0451" w:rsidRPr="00396645" w:rsidRDefault="001B0451" w:rsidP="00EE7C8A">
            <w:pPr>
              <w:spacing w:line="276" w:lineRule="auto"/>
              <w:rPr>
                <w:sz w:val="16"/>
                <w:szCs w:val="16"/>
                <w:lang w:eastAsia="en-US"/>
              </w:rPr>
            </w:pPr>
            <w:r w:rsidRPr="00396645">
              <w:rPr>
                <w:lang w:eastAsia="en-US"/>
              </w:rPr>
              <w:t>Celkem</w:t>
            </w:r>
          </w:p>
          <w:p w:rsidR="001B0451" w:rsidRPr="00396645" w:rsidRDefault="001B0451" w:rsidP="00EE7C8A">
            <w:pPr>
              <w:spacing w:line="276" w:lineRule="auto"/>
              <w:jc w:val="center"/>
              <w:rPr>
                <w:sz w:val="16"/>
                <w:szCs w:val="16"/>
                <w:lang w:eastAsia="en-US"/>
              </w:rPr>
            </w:pP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23</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19,</w:t>
            </w:r>
            <w:r w:rsidR="00A56F48">
              <w:rPr>
                <w:lang w:eastAsia="en-US"/>
              </w:rPr>
              <w:t>40</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2</w:t>
            </w:r>
            <w:r w:rsidR="00A56F48">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tcPr>
          <w:p w:rsidR="001B0451" w:rsidRPr="00396645" w:rsidRDefault="001B0451" w:rsidP="00EE7C8A">
            <w:pPr>
              <w:spacing w:line="276" w:lineRule="auto"/>
              <w:jc w:val="center"/>
              <w:rPr>
                <w:lang w:eastAsia="en-US"/>
              </w:rPr>
            </w:pPr>
            <w:r>
              <w:rPr>
                <w:lang w:eastAsia="en-US"/>
              </w:rPr>
              <w:t>1</w:t>
            </w:r>
            <w:r w:rsidR="00A56F48">
              <w:rPr>
                <w:lang w:eastAsia="en-US"/>
              </w:rPr>
              <w:t>8,07</w:t>
            </w:r>
          </w:p>
        </w:tc>
      </w:tr>
    </w:tbl>
    <w:p w:rsidR="001B0451" w:rsidRDefault="001B0451" w:rsidP="001B0451">
      <w:pPr>
        <w:rPr>
          <w:b/>
        </w:rPr>
      </w:pPr>
    </w:p>
    <w:p w:rsidR="00A56F48" w:rsidRDefault="00A56F48" w:rsidP="001B0451">
      <w:pPr>
        <w:rPr>
          <w:b/>
        </w:rPr>
      </w:pPr>
    </w:p>
    <w:p w:rsidR="00A56F48" w:rsidRPr="00396645" w:rsidRDefault="00A56F48" w:rsidP="001B0451">
      <w:pPr>
        <w:rPr>
          <w:b/>
        </w:rPr>
      </w:pPr>
    </w:p>
    <w:p w:rsidR="001B0451" w:rsidRPr="00396645" w:rsidRDefault="001B0451" w:rsidP="001B0451">
      <w:pPr>
        <w:rPr>
          <w:b/>
        </w:rPr>
      </w:pPr>
      <w:r w:rsidRPr="00396645">
        <w:rPr>
          <w:b/>
        </w:rPr>
        <w:t xml:space="preserve">              Přehled věkového složení pracovníků k</w:t>
      </w:r>
      <w:r w:rsidR="00A56F48">
        <w:rPr>
          <w:b/>
        </w:rPr>
        <w:t xml:space="preserve"> 30. 6. 2020</w:t>
      </w:r>
    </w:p>
    <w:p w:rsidR="001B0451" w:rsidRPr="00396645" w:rsidRDefault="001B0451" w:rsidP="001B0451">
      <w:pPr>
        <w:rPr>
          <w:b/>
        </w:rPr>
      </w:pPr>
    </w:p>
    <w:tbl>
      <w:tblPr>
        <w:tblW w:w="9072" w:type="dxa"/>
        <w:tblLook w:val="04A0"/>
      </w:tblPr>
      <w:tblGrid>
        <w:gridCol w:w="1418"/>
        <w:gridCol w:w="1275"/>
        <w:gridCol w:w="1276"/>
        <w:gridCol w:w="1276"/>
        <w:gridCol w:w="1276"/>
        <w:gridCol w:w="1275"/>
        <w:gridCol w:w="1276"/>
      </w:tblGrid>
      <w:tr w:rsidR="001B0451" w:rsidRPr="00396645" w:rsidTr="00EE7C8A">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ind w:left="-250"/>
              <w:jc w:val="both"/>
              <w:rPr>
                <w:lang w:eastAsia="en-US"/>
              </w:rPr>
            </w:pPr>
          </w:p>
          <w:p w:rsidR="001B0451" w:rsidRPr="00396645" w:rsidRDefault="001B0451" w:rsidP="00EE7C8A">
            <w:pPr>
              <w:spacing w:line="276" w:lineRule="auto"/>
              <w:rPr>
                <w:lang w:eastAsia="en-US"/>
              </w:rPr>
            </w:pPr>
            <w:r>
              <w:rPr>
                <w:lang w:eastAsia="en-US"/>
              </w:rPr>
              <w:t>V</w:t>
            </w:r>
            <w:r w:rsidRPr="00396645">
              <w:rPr>
                <w:lang w:eastAsia="en-US"/>
              </w:rPr>
              <w:t>ěk</w:t>
            </w:r>
          </w:p>
          <w:p w:rsidR="001B0451" w:rsidRPr="00396645" w:rsidRDefault="001B0451" w:rsidP="00EE7C8A">
            <w:pPr>
              <w:spacing w:line="276" w:lineRule="auto"/>
              <w:ind w:left="-250"/>
              <w:jc w:val="both"/>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d</w:t>
            </w:r>
            <w:r w:rsidRPr="00396645">
              <w:rPr>
                <w:lang w:eastAsia="en-US"/>
              </w:rPr>
              <w:t>o 30 let</w:t>
            </w:r>
          </w:p>
          <w:p w:rsidR="001B0451" w:rsidRPr="00396645" w:rsidRDefault="001B0451" w:rsidP="00EE7C8A">
            <w:pPr>
              <w:spacing w:line="276" w:lineRule="auto"/>
              <w:jc w:val="center"/>
              <w:rPr>
                <w:lang w:eastAsia="en-US"/>
              </w:rPr>
            </w:pPr>
            <w:r w:rsidRPr="00396645">
              <w:rPr>
                <w:lang w:eastAsia="en-US"/>
              </w:rPr>
              <w:t>včetně</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sidRPr="00396645">
              <w:rPr>
                <w:lang w:eastAsia="en-US"/>
              </w:rPr>
              <w:t>31-40 let</w:t>
            </w:r>
          </w:p>
          <w:p w:rsidR="001B0451" w:rsidRPr="00396645" w:rsidRDefault="001B0451" w:rsidP="00EE7C8A">
            <w:pPr>
              <w:spacing w:line="276" w:lineRule="auto"/>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sidRPr="00396645">
              <w:rPr>
                <w:lang w:eastAsia="en-US"/>
              </w:rPr>
              <w:t>41-50 let</w:t>
            </w:r>
          </w:p>
          <w:p w:rsidR="001B0451" w:rsidRPr="00396645" w:rsidRDefault="001B0451" w:rsidP="00EE7C8A">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sidRPr="00396645">
              <w:rPr>
                <w:lang w:eastAsia="en-US"/>
              </w:rPr>
              <w:t>51-60 let</w:t>
            </w:r>
          </w:p>
          <w:p w:rsidR="001B0451" w:rsidRPr="00396645" w:rsidRDefault="001B0451" w:rsidP="00EE7C8A">
            <w:pPr>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jc w:val="center"/>
              <w:rPr>
                <w:lang w:eastAsia="en-US"/>
              </w:rPr>
            </w:pPr>
            <w:r>
              <w:rPr>
                <w:lang w:eastAsia="en-US"/>
              </w:rPr>
              <w:t>n</w:t>
            </w:r>
            <w:r w:rsidRPr="00396645">
              <w:rPr>
                <w:lang w:eastAsia="en-US"/>
              </w:rPr>
              <w:t>ad 60 let</w:t>
            </w:r>
          </w:p>
          <w:p w:rsidR="001B0451" w:rsidRPr="00396645" w:rsidRDefault="001B0451" w:rsidP="00EE7C8A">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Default="001B0451" w:rsidP="00EE7C8A">
            <w:pPr>
              <w:spacing w:line="276" w:lineRule="auto"/>
              <w:jc w:val="center"/>
              <w:rPr>
                <w:lang w:eastAsia="en-US"/>
              </w:rPr>
            </w:pPr>
            <w:r>
              <w:rPr>
                <w:lang w:eastAsia="en-US"/>
              </w:rPr>
              <w:t>z</w:t>
            </w:r>
            <w:r w:rsidRPr="00396645">
              <w:rPr>
                <w:lang w:eastAsia="en-US"/>
              </w:rPr>
              <w:t xml:space="preserve"> toho </w:t>
            </w:r>
          </w:p>
          <w:p w:rsidR="001B0451" w:rsidRPr="00396645" w:rsidRDefault="001B0451" w:rsidP="00EE7C8A">
            <w:pPr>
              <w:spacing w:line="276" w:lineRule="auto"/>
              <w:jc w:val="center"/>
              <w:rPr>
                <w:lang w:eastAsia="en-US"/>
              </w:rPr>
            </w:pPr>
            <w:r w:rsidRPr="00396645">
              <w:rPr>
                <w:lang w:eastAsia="en-US"/>
              </w:rPr>
              <w:t>důchodci</w:t>
            </w:r>
          </w:p>
        </w:tc>
      </w:tr>
      <w:tr w:rsidR="001B0451" w:rsidRPr="00396645" w:rsidTr="00EE7C8A">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P</w:t>
            </w:r>
            <w:r w:rsidRPr="00396645">
              <w:rPr>
                <w:lang w:eastAsia="en-US"/>
              </w:rPr>
              <w:t>očet</w:t>
            </w:r>
          </w:p>
          <w:p w:rsidR="001B0451" w:rsidRPr="00396645" w:rsidRDefault="001B0451" w:rsidP="00EE7C8A">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r w:rsidR="001B0451" w:rsidRPr="00396645" w:rsidTr="00EE7C8A">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jc w:val="both"/>
              <w:rPr>
                <w:sz w:val="8"/>
                <w:szCs w:val="8"/>
                <w:lang w:eastAsia="en-US"/>
              </w:rPr>
            </w:pPr>
          </w:p>
          <w:p w:rsidR="001B0451" w:rsidRPr="00396645" w:rsidRDefault="001B0451" w:rsidP="00EE7C8A">
            <w:pPr>
              <w:spacing w:line="276" w:lineRule="auto"/>
              <w:jc w:val="both"/>
              <w:rPr>
                <w:sz w:val="8"/>
                <w:szCs w:val="8"/>
                <w:lang w:eastAsia="en-US"/>
              </w:rPr>
            </w:pPr>
          </w:p>
          <w:p w:rsidR="001B0451" w:rsidRPr="00396645" w:rsidRDefault="001B0451" w:rsidP="00EE7C8A">
            <w:pPr>
              <w:spacing w:line="276" w:lineRule="auto"/>
              <w:jc w:val="both"/>
              <w:rPr>
                <w:lang w:eastAsia="en-US"/>
              </w:rPr>
            </w:pPr>
            <w:r>
              <w:rPr>
                <w:lang w:eastAsia="en-US"/>
              </w:rPr>
              <w:t>Z</w:t>
            </w:r>
            <w:r w:rsidRPr="00396645">
              <w:rPr>
                <w:lang w:eastAsia="en-US"/>
              </w:rPr>
              <w:t xml:space="preserve"> toho žen</w:t>
            </w:r>
          </w:p>
          <w:p w:rsidR="001B0451" w:rsidRPr="00396645" w:rsidRDefault="001B0451" w:rsidP="00EE7C8A">
            <w:pPr>
              <w:spacing w:line="276" w:lineRule="auto"/>
              <w:jc w:val="both"/>
              <w:rPr>
                <w:sz w:val="8"/>
                <w:szCs w:val="8"/>
                <w:lang w:eastAsia="en-US"/>
              </w:rPr>
            </w:pPr>
          </w:p>
          <w:p w:rsidR="001B0451" w:rsidRPr="00396645" w:rsidRDefault="001B0451" w:rsidP="00EE7C8A">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bl>
    <w:p w:rsidR="001B0451" w:rsidRPr="00396645" w:rsidRDefault="001B0451" w:rsidP="001B0451"/>
    <w:p w:rsidR="001B0451" w:rsidRPr="002C13AB" w:rsidRDefault="001B0451" w:rsidP="001B0451">
      <w:pPr>
        <w:pStyle w:val="Nadpis1"/>
      </w:pPr>
      <w:bookmarkStart w:id="10" w:name="_Toc528408093"/>
      <w:bookmarkStart w:id="11" w:name="_Toc56528485"/>
      <w:r w:rsidRPr="002C13AB">
        <w:lastRenderedPageBreak/>
        <w:t>Kvalifikace pedagogických pracovníků k 3</w:t>
      </w:r>
      <w:r>
        <w:t>0</w:t>
      </w:r>
      <w:r w:rsidRPr="002C13AB">
        <w:t xml:space="preserve">. </w:t>
      </w:r>
      <w:r>
        <w:t>6</w:t>
      </w:r>
      <w:r w:rsidRPr="002C13AB">
        <w:t>. 20</w:t>
      </w:r>
      <w:bookmarkEnd w:id="10"/>
      <w:r w:rsidR="00A56F48">
        <w:t>20</w:t>
      </w:r>
      <w:bookmarkEnd w:id="11"/>
    </w:p>
    <w:p w:rsidR="001B0451" w:rsidRPr="00396645" w:rsidRDefault="001B0451" w:rsidP="001B0451"/>
    <w:p w:rsidR="001B0451" w:rsidRPr="00396645" w:rsidRDefault="001B0451" w:rsidP="001B0451"/>
    <w:tbl>
      <w:tblPr>
        <w:tblStyle w:val="Mkatabulky"/>
        <w:tblW w:w="0" w:type="auto"/>
        <w:tblInd w:w="635" w:type="dxa"/>
        <w:tblLook w:val="04A0"/>
      </w:tblPr>
      <w:tblGrid>
        <w:gridCol w:w="1701"/>
        <w:gridCol w:w="1701"/>
        <w:gridCol w:w="1701"/>
        <w:gridCol w:w="1701"/>
      </w:tblGrid>
      <w:tr w:rsidR="001B0451" w:rsidRPr="00396645" w:rsidTr="00EE7C8A">
        <w:trPr>
          <w:trHeight w:val="567"/>
        </w:trPr>
        <w:tc>
          <w:tcPr>
            <w:tcW w:w="6804" w:type="dxa"/>
            <w:gridSpan w:val="4"/>
            <w:shd w:val="clear" w:color="auto" w:fill="F2F2F2" w:themeFill="background1" w:themeFillShade="F2"/>
            <w:vAlign w:val="center"/>
          </w:tcPr>
          <w:p w:rsidR="001B0451" w:rsidRPr="00396645" w:rsidRDefault="001B0451" w:rsidP="00EE7C8A">
            <w:pPr>
              <w:jc w:val="center"/>
            </w:pPr>
            <w:r w:rsidRPr="00396645">
              <w:t>Vzdělání</w:t>
            </w:r>
          </w:p>
        </w:tc>
      </w:tr>
      <w:tr w:rsidR="001B0451" w:rsidRPr="00396645" w:rsidTr="00EE7C8A">
        <w:trPr>
          <w:trHeight w:val="1134"/>
        </w:trPr>
        <w:tc>
          <w:tcPr>
            <w:tcW w:w="1701" w:type="dxa"/>
            <w:vAlign w:val="center"/>
          </w:tcPr>
          <w:p w:rsidR="001B0451" w:rsidRPr="00396645" w:rsidRDefault="001B0451" w:rsidP="00EE7C8A">
            <w:pPr>
              <w:jc w:val="center"/>
            </w:pPr>
            <w:r w:rsidRPr="00396645">
              <w:t>VŠ</w:t>
            </w:r>
          </w:p>
          <w:p w:rsidR="001B0451" w:rsidRPr="00396645" w:rsidRDefault="001B0451" w:rsidP="00EE7C8A">
            <w:pPr>
              <w:jc w:val="center"/>
            </w:pPr>
            <w:r w:rsidRPr="00396645">
              <w:t>pedagogické</w:t>
            </w:r>
          </w:p>
        </w:tc>
        <w:tc>
          <w:tcPr>
            <w:tcW w:w="1701" w:type="dxa"/>
            <w:vAlign w:val="center"/>
          </w:tcPr>
          <w:p w:rsidR="001B0451" w:rsidRPr="00396645" w:rsidRDefault="001B0451" w:rsidP="00EE7C8A">
            <w:pPr>
              <w:jc w:val="center"/>
            </w:pPr>
            <w:r w:rsidRPr="00396645">
              <w:t>VŠ</w:t>
            </w:r>
          </w:p>
          <w:p w:rsidR="001B0451" w:rsidRPr="00396645" w:rsidRDefault="001B0451" w:rsidP="00EE7C8A">
            <w:pPr>
              <w:jc w:val="center"/>
            </w:pPr>
            <w:r w:rsidRPr="00396645">
              <w:t>nepedagogické</w:t>
            </w:r>
          </w:p>
        </w:tc>
        <w:tc>
          <w:tcPr>
            <w:tcW w:w="1701" w:type="dxa"/>
            <w:vAlign w:val="center"/>
          </w:tcPr>
          <w:p w:rsidR="001B0451" w:rsidRPr="00396645" w:rsidRDefault="001B0451" w:rsidP="00EE7C8A">
            <w:pPr>
              <w:jc w:val="center"/>
            </w:pPr>
            <w:r>
              <w:t>s</w:t>
            </w:r>
            <w:r w:rsidRPr="00396645">
              <w:t xml:space="preserve"> DPS</w:t>
            </w:r>
          </w:p>
        </w:tc>
        <w:tc>
          <w:tcPr>
            <w:tcW w:w="1701" w:type="dxa"/>
            <w:vAlign w:val="center"/>
          </w:tcPr>
          <w:p w:rsidR="001B0451" w:rsidRPr="00396645" w:rsidRDefault="001B0451" w:rsidP="00EE7C8A">
            <w:pPr>
              <w:jc w:val="center"/>
            </w:pPr>
            <w:r>
              <w:t>b</w:t>
            </w:r>
            <w:r w:rsidRPr="00396645">
              <w:t>ez DPS</w:t>
            </w:r>
          </w:p>
        </w:tc>
      </w:tr>
      <w:tr w:rsidR="001B0451" w:rsidRPr="00396645" w:rsidTr="00EE7C8A">
        <w:trPr>
          <w:trHeight w:val="567"/>
        </w:trPr>
        <w:tc>
          <w:tcPr>
            <w:tcW w:w="1701" w:type="dxa"/>
            <w:vAlign w:val="center"/>
          </w:tcPr>
          <w:p w:rsidR="001B0451" w:rsidRPr="00396645" w:rsidRDefault="001B0451" w:rsidP="00EE7C8A">
            <w:pPr>
              <w:jc w:val="center"/>
            </w:pPr>
            <w:r>
              <w:t>13</w:t>
            </w:r>
          </w:p>
        </w:tc>
        <w:tc>
          <w:tcPr>
            <w:tcW w:w="1701" w:type="dxa"/>
            <w:vAlign w:val="center"/>
          </w:tcPr>
          <w:p w:rsidR="001B0451" w:rsidRPr="00396645" w:rsidRDefault="00A56F48" w:rsidP="00EE7C8A">
            <w:pPr>
              <w:jc w:val="center"/>
            </w:pPr>
            <w:r>
              <w:t>2</w:t>
            </w:r>
          </w:p>
        </w:tc>
        <w:tc>
          <w:tcPr>
            <w:tcW w:w="1701" w:type="dxa"/>
            <w:vAlign w:val="center"/>
          </w:tcPr>
          <w:p w:rsidR="001B0451" w:rsidRPr="00396645" w:rsidRDefault="001B0451" w:rsidP="00EE7C8A">
            <w:pPr>
              <w:jc w:val="center"/>
            </w:pPr>
            <w:r>
              <w:t>0</w:t>
            </w:r>
          </w:p>
        </w:tc>
        <w:tc>
          <w:tcPr>
            <w:tcW w:w="1701" w:type="dxa"/>
            <w:vAlign w:val="center"/>
          </w:tcPr>
          <w:p w:rsidR="001B0451" w:rsidRPr="00396645" w:rsidRDefault="00A56F48" w:rsidP="00EE7C8A">
            <w:pPr>
              <w:jc w:val="center"/>
            </w:pPr>
            <w:r>
              <w:t>2</w:t>
            </w:r>
          </w:p>
        </w:tc>
      </w:tr>
    </w:tbl>
    <w:p w:rsidR="001B0451" w:rsidRPr="00396645" w:rsidRDefault="001B0451" w:rsidP="001B0451"/>
    <w:p w:rsidR="001B0451" w:rsidRPr="00396645" w:rsidRDefault="001B0451" w:rsidP="001B0451"/>
    <w:p w:rsidR="001B0451" w:rsidRPr="00396645" w:rsidRDefault="001B0451" w:rsidP="001B0451"/>
    <w:tbl>
      <w:tblPr>
        <w:tblStyle w:val="Mkatabulky"/>
        <w:tblW w:w="0" w:type="auto"/>
        <w:tblInd w:w="635" w:type="dxa"/>
        <w:tblLook w:val="04A0"/>
      </w:tblPr>
      <w:tblGrid>
        <w:gridCol w:w="3402"/>
        <w:gridCol w:w="3402"/>
      </w:tblGrid>
      <w:tr w:rsidR="001B0451" w:rsidRPr="00396645" w:rsidTr="00EE7C8A">
        <w:trPr>
          <w:trHeight w:val="567"/>
        </w:trPr>
        <w:tc>
          <w:tcPr>
            <w:tcW w:w="6804" w:type="dxa"/>
            <w:gridSpan w:val="2"/>
            <w:shd w:val="clear" w:color="auto" w:fill="F2F2F2" w:themeFill="background1" w:themeFillShade="F2"/>
            <w:vAlign w:val="center"/>
          </w:tcPr>
          <w:p w:rsidR="001B0451" w:rsidRPr="00396645" w:rsidRDefault="001B0451" w:rsidP="00EE7C8A">
            <w:pPr>
              <w:jc w:val="center"/>
            </w:pPr>
            <w:r w:rsidRPr="00396645">
              <w:t>Vzdělání</w:t>
            </w:r>
          </w:p>
        </w:tc>
      </w:tr>
      <w:tr w:rsidR="001B0451" w:rsidRPr="00396645" w:rsidTr="00EE7C8A">
        <w:trPr>
          <w:trHeight w:val="1134"/>
        </w:trPr>
        <w:tc>
          <w:tcPr>
            <w:tcW w:w="3402" w:type="dxa"/>
            <w:vAlign w:val="center"/>
          </w:tcPr>
          <w:p w:rsidR="001B0451" w:rsidRPr="00396645" w:rsidRDefault="001B0451" w:rsidP="00EE7C8A">
            <w:pPr>
              <w:jc w:val="center"/>
            </w:pPr>
            <w:r w:rsidRPr="00396645">
              <w:t>VOŠ</w:t>
            </w:r>
          </w:p>
          <w:p w:rsidR="001B0451" w:rsidRPr="00396645" w:rsidRDefault="001B0451" w:rsidP="00EE7C8A">
            <w:pPr>
              <w:jc w:val="center"/>
            </w:pPr>
            <w:r w:rsidRPr="00396645">
              <w:t>pedagogického směru</w:t>
            </w:r>
          </w:p>
        </w:tc>
        <w:tc>
          <w:tcPr>
            <w:tcW w:w="3402" w:type="dxa"/>
            <w:vAlign w:val="center"/>
          </w:tcPr>
          <w:p w:rsidR="001B0451" w:rsidRPr="00396645" w:rsidRDefault="001B0451" w:rsidP="00EE7C8A">
            <w:pPr>
              <w:jc w:val="center"/>
            </w:pPr>
            <w:r w:rsidRPr="00396645">
              <w:t>VOŠ</w:t>
            </w:r>
          </w:p>
          <w:p w:rsidR="001B0451" w:rsidRPr="00396645" w:rsidRDefault="001B0451" w:rsidP="00EE7C8A">
            <w:pPr>
              <w:jc w:val="center"/>
            </w:pPr>
            <w:r w:rsidRPr="00396645">
              <w:t>nepedagogického směru</w:t>
            </w:r>
          </w:p>
        </w:tc>
      </w:tr>
      <w:tr w:rsidR="001B0451" w:rsidRPr="00396645" w:rsidTr="00EE7C8A">
        <w:trPr>
          <w:trHeight w:val="567"/>
        </w:trPr>
        <w:tc>
          <w:tcPr>
            <w:tcW w:w="3402" w:type="dxa"/>
            <w:vAlign w:val="center"/>
          </w:tcPr>
          <w:p w:rsidR="001B0451" w:rsidRPr="00396645" w:rsidRDefault="001B0451" w:rsidP="00EE7C8A">
            <w:pPr>
              <w:jc w:val="center"/>
            </w:pPr>
            <w:r>
              <w:t>2</w:t>
            </w:r>
          </w:p>
        </w:tc>
        <w:tc>
          <w:tcPr>
            <w:tcW w:w="3402" w:type="dxa"/>
            <w:vAlign w:val="center"/>
          </w:tcPr>
          <w:p w:rsidR="001B0451" w:rsidRPr="00396645" w:rsidRDefault="001B0451" w:rsidP="00EE7C8A">
            <w:pPr>
              <w:jc w:val="center"/>
            </w:pPr>
            <w:r w:rsidRPr="00396645">
              <w:t>0</w:t>
            </w:r>
          </w:p>
        </w:tc>
      </w:tr>
    </w:tbl>
    <w:p w:rsidR="001B0451" w:rsidRPr="00396645" w:rsidRDefault="001B0451" w:rsidP="001B0451"/>
    <w:p w:rsidR="001B0451" w:rsidRPr="00396645" w:rsidRDefault="001B0451" w:rsidP="001B0451"/>
    <w:p w:rsidR="001B0451" w:rsidRPr="00396645" w:rsidRDefault="001B0451" w:rsidP="001B0451">
      <w:pPr>
        <w:rPr>
          <w:b/>
        </w:rPr>
      </w:pPr>
    </w:p>
    <w:tbl>
      <w:tblPr>
        <w:tblStyle w:val="Mkatabulky"/>
        <w:tblW w:w="0" w:type="auto"/>
        <w:tblInd w:w="279" w:type="dxa"/>
        <w:tblLook w:val="04A0"/>
      </w:tblPr>
      <w:tblGrid>
        <w:gridCol w:w="2025"/>
        <w:gridCol w:w="2292"/>
        <w:gridCol w:w="1495"/>
        <w:gridCol w:w="1417"/>
      </w:tblGrid>
      <w:tr w:rsidR="001B0451" w:rsidRPr="00396645" w:rsidTr="00EE7C8A">
        <w:trPr>
          <w:trHeight w:val="567"/>
        </w:trPr>
        <w:tc>
          <w:tcPr>
            <w:tcW w:w="7229" w:type="dxa"/>
            <w:gridSpan w:val="4"/>
            <w:shd w:val="clear" w:color="auto" w:fill="F2F2F2" w:themeFill="background1" w:themeFillShade="F2"/>
            <w:vAlign w:val="center"/>
          </w:tcPr>
          <w:p w:rsidR="001B0451" w:rsidRPr="00396645" w:rsidRDefault="001B0451" w:rsidP="00EE7C8A">
            <w:pPr>
              <w:jc w:val="center"/>
            </w:pPr>
            <w:r w:rsidRPr="00396645">
              <w:t>Vzdělání</w:t>
            </w:r>
          </w:p>
        </w:tc>
      </w:tr>
      <w:tr w:rsidR="001B0451" w:rsidRPr="00396645" w:rsidTr="00EE7C8A">
        <w:trPr>
          <w:trHeight w:val="1134"/>
        </w:trPr>
        <w:tc>
          <w:tcPr>
            <w:tcW w:w="2025" w:type="dxa"/>
            <w:vAlign w:val="center"/>
          </w:tcPr>
          <w:p w:rsidR="001B0451" w:rsidRPr="00396645" w:rsidRDefault="001B0451" w:rsidP="00EE7C8A">
            <w:pPr>
              <w:jc w:val="center"/>
            </w:pPr>
            <w:r w:rsidRPr="00396645">
              <w:t>Střední odborné</w:t>
            </w:r>
          </w:p>
          <w:p w:rsidR="001B0451" w:rsidRPr="00396645" w:rsidRDefault="001B0451" w:rsidP="00EE7C8A">
            <w:pPr>
              <w:jc w:val="center"/>
            </w:pPr>
            <w:r w:rsidRPr="00396645">
              <w:t>s maturitou</w:t>
            </w:r>
          </w:p>
          <w:p w:rsidR="001B0451" w:rsidRPr="00396645" w:rsidRDefault="001B0451" w:rsidP="00EE7C8A">
            <w:pPr>
              <w:jc w:val="center"/>
            </w:pPr>
            <w:r w:rsidRPr="00396645">
              <w:t>pedagogického</w:t>
            </w:r>
          </w:p>
          <w:p w:rsidR="001B0451" w:rsidRPr="00396645" w:rsidRDefault="001B0451" w:rsidP="00EE7C8A">
            <w:pPr>
              <w:jc w:val="center"/>
            </w:pPr>
            <w:r w:rsidRPr="00396645">
              <w:t>směru</w:t>
            </w:r>
          </w:p>
        </w:tc>
        <w:tc>
          <w:tcPr>
            <w:tcW w:w="2292" w:type="dxa"/>
            <w:vAlign w:val="center"/>
          </w:tcPr>
          <w:p w:rsidR="001B0451" w:rsidRPr="00396645" w:rsidRDefault="001B0451" w:rsidP="00EE7C8A">
            <w:pPr>
              <w:jc w:val="center"/>
            </w:pPr>
            <w:r w:rsidRPr="00396645">
              <w:t xml:space="preserve">Střední odborné </w:t>
            </w:r>
          </w:p>
          <w:p w:rsidR="001B0451" w:rsidRPr="00396645" w:rsidRDefault="001B0451" w:rsidP="00EE7C8A">
            <w:pPr>
              <w:jc w:val="center"/>
            </w:pPr>
            <w:r w:rsidRPr="00396645">
              <w:t>s maturitou</w:t>
            </w:r>
          </w:p>
          <w:p w:rsidR="001B0451" w:rsidRPr="00396645" w:rsidRDefault="001B0451" w:rsidP="00EE7C8A">
            <w:pPr>
              <w:jc w:val="center"/>
            </w:pPr>
            <w:r w:rsidRPr="00396645">
              <w:t>nepedagogického</w:t>
            </w:r>
          </w:p>
          <w:p w:rsidR="001B0451" w:rsidRPr="00396645" w:rsidRDefault="001B0451" w:rsidP="00EE7C8A">
            <w:pPr>
              <w:jc w:val="center"/>
            </w:pPr>
            <w:r w:rsidRPr="00396645">
              <w:t>směru</w:t>
            </w:r>
          </w:p>
        </w:tc>
        <w:tc>
          <w:tcPr>
            <w:tcW w:w="1495" w:type="dxa"/>
            <w:vAlign w:val="center"/>
          </w:tcPr>
          <w:p w:rsidR="001B0451" w:rsidRPr="00396645" w:rsidRDefault="001B0451" w:rsidP="00EE7C8A">
            <w:pPr>
              <w:jc w:val="center"/>
            </w:pPr>
            <w:r>
              <w:t>s</w:t>
            </w:r>
            <w:r w:rsidRPr="00396645">
              <w:t xml:space="preserve"> DPS</w:t>
            </w:r>
          </w:p>
        </w:tc>
        <w:tc>
          <w:tcPr>
            <w:tcW w:w="1417" w:type="dxa"/>
            <w:vAlign w:val="center"/>
          </w:tcPr>
          <w:p w:rsidR="001B0451" w:rsidRPr="00396645" w:rsidRDefault="001B0451" w:rsidP="00EE7C8A">
            <w:pPr>
              <w:jc w:val="center"/>
            </w:pPr>
            <w:r>
              <w:t>b</w:t>
            </w:r>
            <w:r w:rsidRPr="00396645">
              <w:t>ez DPS</w:t>
            </w:r>
          </w:p>
        </w:tc>
      </w:tr>
      <w:tr w:rsidR="001B0451" w:rsidRPr="00396645" w:rsidTr="00EE7C8A">
        <w:trPr>
          <w:trHeight w:val="567"/>
        </w:trPr>
        <w:tc>
          <w:tcPr>
            <w:tcW w:w="2025" w:type="dxa"/>
            <w:vAlign w:val="center"/>
          </w:tcPr>
          <w:p w:rsidR="001B0451" w:rsidRPr="00396645" w:rsidRDefault="00A56F48" w:rsidP="00EE7C8A">
            <w:pPr>
              <w:jc w:val="center"/>
            </w:pPr>
            <w:r>
              <w:t>0</w:t>
            </w:r>
          </w:p>
        </w:tc>
        <w:tc>
          <w:tcPr>
            <w:tcW w:w="2292" w:type="dxa"/>
            <w:vAlign w:val="center"/>
          </w:tcPr>
          <w:p w:rsidR="001B0451" w:rsidRPr="00396645" w:rsidRDefault="001B0451" w:rsidP="00EE7C8A">
            <w:pPr>
              <w:jc w:val="center"/>
            </w:pPr>
            <w:r>
              <w:t>3</w:t>
            </w:r>
          </w:p>
        </w:tc>
        <w:tc>
          <w:tcPr>
            <w:tcW w:w="1495" w:type="dxa"/>
            <w:vAlign w:val="center"/>
          </w:tcPr>
          <w:p w:rsidR="001B0451" w:rsidRPr="00396645" w:rsidRDefault="00A56F48" w:rsidP="00EE7C8A">
            <w:pPr>
              <w:jc w:val="center"/>
            </w:pPr>
            <w:r>
              <w:t>3</w:t>
            </w:r>
          </w:p>
        </w:tc>
        <w:tc>
          <w:tcPr>
            <w:tcW w:w="1417" w:type="dxa"/>
            <w:vAlign w:val="center"/>
          </w:tcPr>
          <w:p w:rsidR="001B0451" w:rsidRPr="00396645" w:rsidRDefault="00A56F48" w:rsidP="00EE7C8A">
            <w:pPr>
              <w:jc w:val="center"/>
            </w:pPr>
            <w:r>
              <w:t>0</w:t>
            </w:r>
          </w:p>
        </w:tc>
      </w:tr>
    </w:tbl>
    <w:p w:rsidR="001B0451" w:rsidRPr="00396645" w:rsidRDefault="001B0451" w:rsidP="001B0451">
      <w:pPr>
        <w:rPr>
          <w:b/>
        </w:rPr>
      </w:pPr>
    </w:p>
    <w:p w:rsidR="001B0451" w:rsidRPr="00396645" w:rsidRDefault="001B0451" w:rsidP="001B0451">
      <w:pPr>
        <w:rPr>
          <w:b/>
        </w:rPr>
      </w:pPr>
    </w:p>
    <w:p w:rsidR="001B0451" w:rsidRPr="00396645" w:rsidRDefault="001B0451" w:rsidP="001B0451">
      <w:pPr>
        <w:rPr>
          <w:b/>
        </w:rPr>
      </w:pPr>
    </w:p>
    <w:p w:rsidR="001B0451" w:rsidRDefault="001B0451" w:rsidP="001B0451">
      <w:pPr>
        <w:rPr>
          <w:b/>
        </w:rPr>
      </w:pPr>
    </w:p>
    <w:p w:rsidR="002275A7" w:rsidRPr="00396645" w:rsidRDefault="002275A7" w:rsidP="001B0451">
      <w:pPr>
        <w:rPr>
          <w:b/>
        </w:rPr>
      </w:pPr>
    </w:p>
    <w:p w:rsidR="001B0451" w:rsidRPr="002C13AB" w:rsidRDefault="001B0451" w:rsidP="001B0451">
      <w:pPr>
        <w:pStyle w:val="Nadpis1"/>
      </w:pPr>
      <w:bookmarkStart w:id="12" w:name="_Toc528408094"/>
      <w:bookmarkStart w:id="13" w:name="_Toc56528486"/>
      <w:r w:rsidRPr="002C13AB">
        <w:lastRenderedPageBreak/>
        <w:t>Údaje o zápisu k povinné školní docházce a následném přijetí do školy</w:t>
      </w:r>
      <w:bookmarkEnd w:id="12"/>
      <w:bookmarkEnd w:id="13"/>
    </w:p>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p w:rsidR="001B0451" w:rsidRPr="00396645" w:rsidRDefault="001B0451" w:rsidP="001B0451"/>
    <w:tbl>
      <w:tblPr>
        <w:tblW w:w="0" w:type="auto"/>
        <w:tblInd w:w="1117" w:type="dxa"/>
        <w:tblLook w:val="04A0"/>
      </w:tblPr>
      <w:tblGrid>
        <w:gridCol w:w="1574"/>
        <w:gridCol w:w="2124"/>
        <w:gridCol w:w="1984"/>
      </w:tblGrid>
      <w:tr w:rsidR="001B0451" w:rsidRPr="00396645" w:rsidTr="00EE7C8A">
        <w:trPr>
          <w:trHeight w:val="6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lang w:eastAsia="en-US"/>
              </w:rPr>
            </w:pPr>
          </w:p>
          <w:p w:rsidR="001B0451" w:rsidRPr="00396645" w:rsidRDefault="001B0451" w:rsidP="00EE7C8A">
            <w:pPr>
              <w:spacing w:line="276" w:lineRule="auto"/>
              <w:rPr>
                <w:lang w:eastAsia="en-US"/>
              </w:rPr>
            </w:pPr>
            <w:r>
              <w:rPr>
                <w:lang w:eastAsia="en-US"/>
              </w:rPr>
              <w:t>U zápisu</w:t>
            </w:r>
          </w:p>
        </w:tc>
        <w:tc>
          <w:tcPr>
            <w:tcW w:w="2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647C9" w:rsidRDefault="001B0451" w:rsidP="00EE7C8A">
            <w:pPr>
              <w:spacing w:line="276" w:lineRule="auto"/>
              <w:rPr>
                <w:lang w:eastAsia="en-US"/>
              </w:rPr>
            </w:pPr>
          </w:p>
          <w:p w:rsidR="001B0451" w:rsidRPr="003647C9" w:rsidRDefault="001B0451" w:rsidP="00EE7C8A">
            <w:pPr>
              <w:spacing w:line="276" w:lineRule="auto"/>
              <w:jc w:val="center"/>
              <w:rPr>
                <w:lang w:eastAsia="en-US"/>
              </w:rPr>
            </w:pPr>
            <w:r w:rsidRPr="003647C9">
              <w:rPr>
                <w:lang w:eastAsia="en-US"/>
              </w:rPr>
              <w:t>Celkem</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Default="001B0451" w:rsidP="00EE7C8A">
            <w:pPr>
              <w:spacing w:line="276" w:lineRule="auto"/>
              <w:jc w:val="center"/>
              <w:rPr>
                <w:lang w:eastAsia="en-US"/>
              </w:rPr>
            </w:pPr>
          </w:p>
          <w:p w:rsidR="001B0451" w:rsidRPr="00396645" w:rsidRDefault="001B0451" w:rsidP="00EE7C8A">
            <w:pPr>
              <w:spacing w:line="276" w:lineRule="auto"/>
              <w:jc w:val="center"/>
              <w:rPr>
                <w:lang w:eastAsia="en-US"/>
              </w:rPr>
            </w:pPr>
            <w:r>
              <w:rPr>
                <w:lang w:eastAsia="en-US"/>
              </w:rPr>
              <w:t>Dívek</w:t>
            </w:r>
          </w:p>
        </w:tc>
      </w:tr>
      <w:tr w:rsidR="001B0451" w:rsidRPr="00396645" w:rsidTr="00EE7C8A">
        <w:trPr>
          <w:trHeight w:val="701"/>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2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4642C3" w:rsidRDefault="00A56F48" w:rsidP="00EE7C8A">
            <w:pPr>
              <w:spacing w:line="276" w:lineRule="auto"/>
              <w:jc w:val="center"/>
              <w:rPr>
                <w:b/>
                <w:bCs/>
                <w:lang w:eastAsia="en-US"/>
              </w:rPr>
            </w:pPr>
            <w:r>
              <w:rPr>
                <w:b/>
                <w:bCs/>
                <w:lang w:eastAsia="en-US"/>
              </w:rPr>
              <w:t>62</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4642C3" w:rsidRDefault="00A56F48" w:rsidP="00EE7C8A">
            <w:pPr>
              <w:spacing w:line="276" w:lineRule="auto"/>
              <w:jc w:val="center"/>
              <w:rPr>
                <w:b/>
                <w:bCs/>
                <w:lang w:eastAsia="en-US"/>
              </w:rPr>
            </w:pPr>
            <w:r>
              <w:rPr>
                <w:b/>
                <w:bCs/>
                <w:lang w:eastAsia="en-US"/>
              </w:rPr>
              <w:t>3</w:t>
            </w:r>
            <w:r w:rsidR="001B0451" w:rsidRPr="004642C3">
              <w:rPr>
                <w:b/>
                <w:bCs/>
                <w:lang w:eastAsia="en-US"/>
              </w:rPr>
              <w:t>1</w:t>
            </w:r>
          </w:p>
        </w:tc>
      </w:tr>
      <w:tr w:rsidR="001B0451" w:rsidRPr="00396645" w:rsidTr="00EE7C8A">
        <w:trPr>
          <w:trHeight w:val="556"/>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647C9" w:rsidRDefault="001B0451" w:rsidP="00EE7C8A">
            <w:pPr>
              <w:pStyle w:val="Bezmezer"/>
              <w:spacing w:line="276" w:lineRule="auto"/>
              <w:rPr>
                <w:rFonts w:ascii="Times New Roman" w:hAnsi="Times New Roman"/>
                <w:sz w:val="24"/>
                <w:szCs w:val="24"/>
              </w:rPr>
            </w:pPr>
            <w:r w:rsidRPr="003647C9">
              <w:rPr>
                <w:rFonts w:ascii="Times New Roman" w:hAnsi="Times New Roman"/>
                <w:sz w:val="24"/>
                <w:szCs w:val="24"/>
              </w:rPr>
              <w:t>Z toho</w:t>
            </w:r>
          </w:p>
          <w:p w:rsidR="001B0451" w:rsidRDefault="001B0451" w:rsidP="00EE7C8A">
            <w:pPr>
              <w:pStyle w:val="Bezmezer"/>
              <w:spacing w:line="276" w:lineRule="auto"/>
              <w:rPr>
                <w:rFonts w:ascii="Times New Roman" w:hAnsi="Times New Roman"/>
                <w:sz w:val="24"/>
                <w:szCs w:val="24"/>
              </w:rPr>
            </w:pPr>
            <w:r w:rsidRPr="003647C9">
              <w:rPr>
                <w:rFonts w:ascii="Times New Roman" w:hAnsi="Times New Roman"/>
                <w:sz w:val="24"/>
                <w:szCs w:val="24"/>
              </w:rPr>
              <w:t>po odkladu</w:t>
            </w:r>
          </w:p>
          <w:p w:rsidR="001B0451" w:rsidRPr="00396645" w:rsidRDefault="001B0451" w:rsidP="00EE7C8A">
            <w:pPr>
              <w:pStyle w:val="Bezmezer"/>
              <w:spacing w:line="276" w:lineRule="auto"/>
            </w:pPr>
          </w:p>
        </w:tc>
        <w:tc>
          <w:tcPr>
            <w:tcW w:w="212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17</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6</w:t>
            </w:r>
          </w:p>
        </w:tc>
      </w:tr>
      <w:tr w:rsidR="001B0451" w:rsidRPr="00396645" w:rsidTr="00EE7C8A">
        <w:trPr>
          <w:trHeight w:val="550"/>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953F50" w:rsidRDefault="001B0451" w:rsidP="00EE7C8A">
            <w:pPr>
              <w:pStyle w:val="Bezmezer"/>
              <w:spacing w:line="276" w:lineRule="auto"/>
              <w:rPr>
                <w:rFonts w:ascii="Times New Roman" w:hAnsi="Times New Roman"/>
                <w:sz w:val="24"/>
                <w:szCs w:val="24"/>
              </w:rPr>
            </w:pPr>
            <w:r w:rsidRPr="00953F50">
              <w:rPr>
                <w:rFonts w:ascii="Times New Roman" w:hAnsi="Times New Roman"/>
                <w:sz w:val="24"/>
                <w:szCs w:val="24"/>
              </w:rPr>
              <w:t>Z toho</w:t>
            </w:r>
          </w:p>
          <w:p w:rsidR="001B0451" w:rsidRPr="00396645" w:rsidRDefault="001B0451" w:rsidP="00EE7C8A">
            <w:pPr>
              <w:pStyle w:val="Bezmezer"/>
              <w:spacing w:line="276" w:lineRule="auto"/>
            </w:pPr>
            <w:r w:rsidRPr="00953F50">
              <w:rPr>
                <w:rFonts w:ascii="Times New Roman" w:hAnsi="Times New Roman"/>
                <w:sz w:val="24"/>
                <w:szCs w:val="24"/>
              </w:rPr>
              <w:t>s žádostí o odklad</w:t>
            </w:r>
          </w:p>
        </w:tc>
        <w:tc>
          <w:tcPr>
            <w:tcW w:w="212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5</w:t>
            </w:r>
          </w:p>
        </w:tc>
      </w:tr>
      <w:tr w:rsidR="001B0451" w:rsidRPr="00396645" w:rsidTr="00EE7C8A">
        <w:trPr>
          <w:trHeight w:val="558"/>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275C94" w:rsidRDefault="001B0451" w:rsidP="00EE7C8A">
            <w:pPr>
              <w:pStyle w:val="Bezmezer"/>
              <w:spacing w:line="276" w:lineRule="auto"/>
              <w:rPr>
                <w:rFonts w:ascii="Times New Roman" w:hAnsi="Times New Roman"/>
                <w:sz w:val="24"/>
                <w:szCs w:val="24"/>
              </w:rPr>
            </w:pPr>
            <w:r w:rsidRPr="00275C94">
              <w:rPr>
                <w:rFonts w:ascii="Times New Roman" w:hAnsi="Times New Roman"/>
                <w:sz w:val="24"/>
                <w:szCs w:val="24"/>
              </w:rPr>
              <w:t>Přijato k základnímu</w:t>
            </w:r>
          </w:p>
          <w:p w:rsidR="001B0451" w:rsidRPr="00275C94" w:rsidRDefault="001B0451" w:rsidP="00EE7C8A">
            <w:pPr>
              <w:pStyle w:val="Bezmezer"/>
              <w:spacing w:line="276" w:lineRule="auto"/>
              <w:rPr>
                <w:rFonts w:ascii="Times New Roman" w:hAnsi="Times New Roman"/>
                <w:sz w:val="24"/>
                <w:szCs w:val="24"/>
              </w:rPr>
            </w:pPr>
            <w:r w:rsidRPr="00275C94">
              <w:rPr>
                <w:rFonts w:ascii="Times New Roman" w:hAnsi="Times New Roman"/>
                <w:sz w:val="24"/>
                <w:szCs w:val="24"/>
              </w:rPr>
              <w:t>vzdělávání</w:t>
            </w:r>
          </w:p>
          <w:p w:rsidR="001B0451" w:rsidRPr="00396645" w:rsidRDefault="001B0451" w:rsidP="00EE7C8A">
            <w:pPr>
              <w:pStyle w:val="Bezmezer"/>
              <w:spacing w:line="276" w:lineRule="auto"/>
            </w:pPr>
            <w:r w:rsidRPr="00275C94">
              <w:rPr>
                <w:rFonts w:ascii="Times New Roman" w:hAnsi="Times New Roman"/>
                <w:sz w:val="24"/>
                <w:szCs w:val="24"/>
              </w:rPr>
              <w:t>od 1. 9. 20</w:t>
            </w:r>
            <w:r w:rsidR="00A56F48">
              <w:rPr>
                <w:rFonts w:ascii="Times New Roman" w:hAnsi="Times New Roman"/>
                <w:sz w:val="24"/>
                <w:szCs w:val="24"/>
              </w:rPr>
              <w:t>20</w:t>
            </w:r>
          </w:p>
        </w:tc>
        <w:tc>
          <w:tcPr>
            <w:tcW w:w="212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2</w:t>
            </w:r>
            <w:r w:rsidR="00A56F48">
              <w:rPr>
                <w:lang w:eastAsia="en-US"/>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1</w:t>
            </w:r>
            <w:r w:rsidR="00A56F48">
              <w:rPr>
                <w:lang w:eastAsia="en-US"/>
              </w:rPr>
              <w:t>2</w:t>
            </w:r>
          </w:p>
        </w:tc>
      </w:tr>
    </w:tbl>
    <w:p w:rsidR="001B0451" w:rsidRPr="00396645"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Default="001B0451" w:rsidP="001B0451"/>
    <w:p w:rsidR="001B0451" w:rsidRPr="00396645" w:rsidRDefault="001B0451" w:rsidP="001B0451"/>
    <w:p w:rsidR="001B0451" w:rsidRPr="00BC27A1" w:rsidRDefault="001B0451" w:rsidP="001B0451">
      <w:pPr>
        <w:pStyle w:val="Nadpis1"/>
      </w:pPr>
      <w:bookmarkStart w:id="14" w:name="_Toc528408095"/>
      <w:bookmarkStart w:id="15" w:name="_Toc56528487"/>
      <w:r w:rsidRPr="00BC27A1">
        <w:lastRenderedPageBreak/>
        <w:t>Údaje o výsledcích vzdělávání žáků</w:t>
      </w:r>
      <w:bookmarkEnd w:id="14"/>
      <w:bookmarkEnd w:id="15"/>
    </w:p>
    <w:p w:rsidR="001B0451" w:rsidRPr="00396645" w:rsidRDefault="001B0451" w:rsidP="001B0451"/>
    <w:p w:rsidR="001B0451" w:rsidRPr="00396645" w:rsidRDefault="001B0451" w:rsidP="001B0451">
      <w:pPr>
        <w:ind w:left="851"/>
      </w:pPr>
      <w:r w:rsidRPr="00396645">
        <w:t>Počet žáků, kteří ukončili š</w:t>
      </w:r>
      <w:r>
        <w:t>kolní docházku v 5. ročníku denního vzdělávání: 22 žáků</w:t>
      </w:r>
    </w:p>
    <w:p w:rsidR="001B0451" w:rsidRPr="00396645" w:rsidRDefault="001B0451" w:rsidP="001B0451">
      <w:pPr>
        <w:ind w:left="851"/>
      </w:pPr>
      <w:r w:rsidRPr="00396645">
        <w:rPr>
          <w:u w:val="single"/>
        </w:rPr>
        <w:t>Výsledky přijímacího řízení na gymnázia</w:t>
      </w:r>
      <w:r>
        <w:rPr>
          <w:u w:val="single"/>
        </w:rPr>
        <w:t xml:space="preserve"> (včetně žáků individuálního vzdělávání)</w:t>
      </w:r>
    </w:p>
    <w:p w:rsidR="001B0451" w:rsidRPr="00396645" w:rsidRDefault="001B0451" w:rsidP="001B0451">
      <w:pPr>
        <w:ind w:left="851"/>
      </w:pPr>
    </w:p>
    <w:p w:rsidR="001B0451" w:rsidRPr="00396645" w:rsidRDefault="001B0451" w:rsidP="001B0451">
      <w:pPr>
        <w:ind w:left="851"/>
      </w:pPr>
    </w:p>
    <w:tbl>
      <w:tblPr>
        <w:tblW w:w="0" w:type="auto"/>
        <w:tblInd w:w="1117" w:type="dxa"/>
        <w:tblLook w:val="04A0"/>
      </w:tblPr>
      <w:tblGrid>
        <w:gridCol w:w="1574"/>
        <w:gridCol w:w="1809"/>
        <w:gridCol w:w="1810"/>
      </w:tblGrid>
      <w:tr w:rsidR="001B0451" w:rsidRPr="00396645" w:rsidTr="00EE7C8A">
        <w:trPr>
          <w:trHeight w:val="6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lang w:eastAsia="en-US"/>
              </w:rPr>
            </w:pPr>
          </w:p>
          <w:p w:rsidR="001B0451" w:rsidRPr="00396645" w:rsidRDefault="001B0451" w:rsidP="00EE7C8A">
            <w:pPr>
              <w:spacing w:line="276" w:lineRule="auto"/>
              <w:rPr>
                <w:lang w:eastAsia="en-US"/>
              </w:rPr>
            </w:pPr>
          </w:p>
          <w:p w:rsidR="001B0451" w:rsidRPr="00396645" w:rsidRDefault="001B0451" w:rsidP="00EE7C8A">
            <w:pPr>
              <w:spacing w:line="276" w:lineRule="auto"/>
              <w:rPr>
                <w:lang w:eastAsia="en-US"/>
              </w:rPr>
            </w:pPr>
            <w:r>
              <w:rPr>
                <w:lang w:eastAsia="en-US"/>
              </w:rPr>
              <w:t>G</w:t>
            </w:r>
            <w:r w:rsidRPr="00396645">
              <w:rPr>
                <w:lang w:eastAsia="en-US"/>
              </w:rPr>
              <w:t>ymnázia</w:t>
            </w:r>
          </w:p>
          <w:p w:rsidR="001B0451" w:rsidRPr="00396645" w:rsidRDefault="001B0451" w:rsidP="00EE7C8A">
            <w:pPr>
              <w:spacing w:line="276" w:lineRule="auto"/>
              <w:rPr>
                <w:lang w:eastAsia="en-US"/>
              </w:rPr>
            </w:pPr>
          </w:p>
        </w:tc>
        <w:tc>
          <w:tcPr>
            <w:tcW w:w="36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sidRPr="00396645">
              <w:rPr>
                <w:lang w:eastAsia="en-US"/>
              </w:rPr>
              <w:t>Osmiletá</w:t>
            </w:r>
          </w:p>
        </w:tc>
      </w:tr>
      <w:tr w:rsidR="001B0451" w:rsidRPr="00396645" w:rsidTr="00EE7C8A">
        <w:trPr>
          <w:trHeight w:val="701"/>
        </w:trPr>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8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P</w:t>
            </w:r>
            <w:r w:rsidRPr="00396645">
              <w:rPr>
                <w:lang w:eastAsia="en-US"/>
              </w:rPr>
              <w:t>očet přihlášených</w:t>
            </w:r>
          </w:p>
        </w:tc>
        <w:tc>
          <w:tcPr>
            <w:tcW w:w="1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P</w:t>
            </w:r>
            <w:r w:rsidRPr="00396645">
              <w:rPr>
                <w:lang w:eastAsia="en-US"/>
              </w:rPr>
              <w:t xml:space="preserve">očet </w:t>
            </w:r>
          </w:p>
          <w:p w:rsidR="001B0451" w:rsidRPr="00396645" w:rsidRDefault="001B0451" w:rsidP="00EE7C8A">
            <w:pPr>
              <w:spacing w:line="276" w:lineRule="auto"/>
              <w:rPr>
                <w:lang w:eastAsia="en-US"/>
              </w:rPr>
            </w:pPr>
            <w:r w:rsidRPr="00396645">
              <w:rPr>
                <w:lang w:eastAsia="en-US"/>
              </w:rPr>
              <w:t>Přijatých</w:t>
            </w:r>
          </w:p>
        </w:tc>
      </w:tr>
      <w:tr w:rsidR="001B0451" w:rsidRPr="00396645" w:rsidTr="00EE7C8A">
        <w:trPr>
          <w:trHeight w:val="556"/>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S</w:t>
            </w:r>
            <w:r w:rsidRPr="00396645">
              <w:rPr>
                <w:lang w:eastAsia="en-US"/>
              </w:rPr>
              <w:t>tátní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5</w:t>
            </w:r>
          </w:p>
        </w:tc>
        <w:tc>
          <w:tcPr>
            <w:tcW w:w="1810"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1B0451" w:rsidP="00EE7C8A">
            <w:pPr>
              <w:spacing w:line="276" w:lineRule="auto"/>
              <w:jc w:val="center"/>
              <w:rPr>
                <w:lang w:eastAsia="en-US"/>
              </w:rPr>
            </w:pPr>
            <w:r>
              <w:rPr>
                <w:lang w:eastAsia="en-US"/>
              </w:rPr>
              <w:t>3</w:t>
            </w:r>
          </w:p>
        </w:tc>
      </w:tr>
      <w:tr w:rsidR="001B0451" w:rsidRPr="00396645" w:rsidTr="00EE7C8A">
        <w:trPr>
          <w:trHeight w:val="550"/>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C</w:t>
            </w:r>
            <w:r w:rsidRPr="00396645">
              <w:rPr>
                <w:lang w:eastAsia="en-US"/>
              </w:rPr>
              <w:t>írkevní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0</w:t>
            </w:r>
          </w:p>
        </w:tc>
        <w:tc>
          <w:tcPr>
            <w:tcW w:w="1810"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0</w:t>
            </w:r>
          </w:p>
        </w:tc>
      </w:tr>
      <w:tr w:rsidR="001B0451" w:rsidRPr="00396645" w:rsidTr="00EE7C8A">
        <w:trPr>
          <w:trHeight w:val="558"/>
        </w:trPr>
        <w:tc>
          <w:tcPr>
            <w:tcW w:w="15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lang w:eastAsia="en-US"/>
              </w:rPr>
            </w:pPr>
            <w:r>
              <w:rPr>
                <w:lang w:eastAsia="en-US"/>
              </w:rPr>
              <w:t>S</w:t>
            </w:r>
            <w:r w:rsidRPr="00396645">
              <w:rPr>
                <w:lang w:eastAsia="en-US"/>
              </w:rPr>
              <w:t>oukromá</w:t>
            </w:r>
          </w:p>
        </w:tc>
        <w:tc>
          <w:tcPr>
            <w:tcW w:w="1809"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1</w:t>
            </w:r>
          </w:p>
        </w:tc>
        <w:tc>
          <w:tcPr>
            <w:tcW w:w="1810"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A56F48" w:rsidP="00EE7C8A">
            <w:pPr>
              <w:spacing w:line="276" w:lineRule="auto"/>
              <w:jc w:val="center"/>
              <w:rPr>
                <w:lang w:eastAsia="en-US"/>
              </w:rPr>
            </w:pPr>
            <w:r>
              <w:rPr>
                <w:lang w:eastAsia="en-US"/>
              </w:rPr>
              <w:t>1</w:t>
            </w:r>
          </w:p>
        </w:tc>
      </w:tr>
    </w:tbl>
    <w:p w:rsidR="001B0451" w:rsidRPr="00396645" w:rsidRDefault="001B0451" w:rsidP="001B0451"/>
    <w:p w:rsidR="001B0451" w:rsidRDefault="001B0451" w:rsidP="001B0451">
      <w:pPr>
        <w:ind w:left="851"/>
      </w:pPr>
    </w:p>
    <w:p w:rsidR="001B0451" w:rsidRPr="00396645" w:rsidRDefault="001B0451" w:rsidP="001B0451">
      <w:pPr>
        <w:ind w:left="851"/>
      </w:pPr>
    </w:p>
    <w:p w:rsidR="001B0451" w:rsidRDefault="001B0451" w:rsidP="001B0451">
      <w:pPr>
        <w:ind w:left="851"/>
        <w:rPr>
          <w:u w:val="single"/>
        </w:rPr>
      </w:pPr>
    </w:p>
    <w:p w:rsidR="001B0451" w:rsidRPr="00396645" w:rsidRDefault="001B0451" w:rsidP="001B0451">
      <w:pPr>
        <w:ind w:left="851"/>
        <w:rPr>
          <w:u w:val="single"/>
        </w:rPr>
      </w:pPr>
      <w:r w:rsidRPr="00396645">
        <w:rPr>
          <w:u w:val="single"/>
        </w:rPr>
        <w:t>Pr</w:t>
      </w:r>
      <w:r w:rsidR="00A56F48">
        <w:rPr>
          <w:u w:val="single"/>
        </w:rPr>
        <w:t>ůměrný počet žáků ke 30. 9. 2019</w:t>
      </w:r>
      <w:r w:rsidRPr="00396645">
        <w:rPr>
          <w:u w:val="single"/>
        </w:rPr>
        <w:t xml:space="preserve"> na třídu</w:t>
      </w:r>
    </w:p>
    <w:p w:rsidR="001B0451" w:rsidRPr="00396645" w:rsidRDefault="001B0451" w:rsidP="001B0451">
      <w:pPr>
        <w:ind w:left="851"/>
        <w:rPr>
          <w:u w:val="single"/>
        </w:rPr>
      </w:pPr>
    </w:p>
    <w:p w:rsidR="001B0451" w:rsidRPr="00396645" w:rsidRDefault="001B0451" w:rsidP="001B0451">
      <w:pPr>
        <w:ind w:left="851"/>
        <w:rPr>
          <w:u w:val="single"/>
        </w:rPr>
      </w:pPr>
    </w:p>
    <w:tbl>
      <w:tblPr>
        <w:tblW w:w="8370"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74"/>
        <w:gridCol w:w="3134"/>
        <w:gridCol w:w="3062"/>
      </w:tblGrid>
      <w:tr w:rsidR="001B0451" w:rsidRPr="00396645" w:rsidTr="00EE7C8A">
        <w:trPr>
          <w:cantSplit/>
          <w:trHeight w:val="458"/>
        </w:trPr>
        <w:tc>
          <w:tcPr>
            <w:tcW w:w="217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 tříd</w:t>
            </w:r>
          </w:p>
          <w:p w:rsidR="001B0451" w:rsidRPr="00396645" w:rsidRDefault="001B0451" w:rsidP="00EE7C8A">
            <w:pPr>
              <w:pStyle w:val="Bezmezer"/>
              <w:jc w:val="center"/>
            </w:pPr>
            <w:r>
              <w:t>d</w:t>
            </w:r>
            <w:r w:rsidRPr="00396645">
              <w:t>enní</w:t>
            </w:r>
            <w:r>
              <w:t xml:space="preserve"> / </w:t>
            </w:r>
            <w:r w:rsidRPr="00396645">
              <w:t>individ</w:t>
            </w:r>
            <w:r>
              <w:t>uální</w:t>
            </w:r>
            <w:r w:rsidRPr="00396645">
              <w:t xml:space="preserve"> vz</w:t>
            </w:r>
            <w:r>
              <w:t>dělávání</w:t>
            </w:r>
          </w:p>
        </w:tc>
        <w:tc>
          <w:tcPr>
            <w:tcW w:w="3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 žáků</w:t>
            </w:r>
          </w:p>
          <w:p w:rsidR="001B0451" w:rsidRDefault="001B0451" w:rsidP="00EE7C8A">
            <w:pPr>
              <w:pStyle w:val="Bezmezer"/>
              <w:jc w:val="center"/>
            </w:pPr>
            <w:r w:rsidRPr="00396645">
              <w:t>denní /individ</w:t>
            </w:r>
            <w:r>
              <w:t xml:space="preserve">uální </w:t>
            </w:r>
            <w:r w:rsidRPr="00396645">
              <w:t>vz</w:t>
            </w:r>
            <w:r>
              <w:t>dělávání</w:t>
            </w:r>
          </w:p>
          <w:p w:rsidR="001B0451" w:rsidRPr="00396645" w:rsidRDefault="001B0451" w:rsidP="00EE7C8A">
            <w:pPr>
              <w:pStyle w:val="Bezmezer"/>
              <w:jc w:val="center"/>
            </w:pPr>
            <w:r>
              <w:t>+ vzdělávání v zahraničí</w:t>
            </w:r>
          </w:p>
        </w:tc>
        <w:tc>
          <w:tcPr>
            <w:tcW w:w="306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Default="001B0451" w:rsidP="00EE7C8A">
            <w:pPr>
              <w:spacing w:line="276" w:lineRule="auto"/>
              <w:jc w:val="center"/>
              <w:rPr>
                <w:lang w:eastAsia="en-US"/>
              </w:rPr>
            </w:pPr>
            <w:r w:rsidRPr="00396645">
              <w:rPr>
                <w:lang w:eastAsia="en-US"/>
              </w:rPr>
              <w:t>Průměrný počet/z toho</w:t>
            </w:r>
          </w:p>
          <w:p w:rsidR="001B0451" w:rsidRDefault="001B0451" w:rsidP="00EE7C8A">
            <w:pPr>
              <w:pStyle w:val="Bezmezer"/>
              <w:jc w:val="center"/>
            </w:pPr>
            <w:r w:rsidRPr="00396645">
              <w:t>individ</w:t>
            </w:r>
            <w:r>
              <w:t xml:space="preserve">uální </w:t>
            </w:r>
            <w:r w:rsidRPr="00396645">
              <w:t>vz</w:t>
            </w:r>
            <w:r>
              <w:t>dělávání</w:t>
            </w:r>
          </w:p>
          <w:p w:rsidR="001B0451" w:rsidRPr="008404A7" w:rsidRDefault="001B0451" w:rsidP="00EE7C8A">
            <w:pPr>
              <w:spacing w:line="276" w:lineRule="auto"/>
              <w:jc w:val="center"/>
              <w:rPr>
                <w:rFonts w:asciiTheme="minorHAnsi" w:hAnsiTheme="minorHAnsi" w:cstheme="minorHAnsi"/>
                <w:lang w:eastAsia="en-US"/>
              </w:rPr>
            </w:pPr>
            <w:r w:rsidRPr="008404A7">
              <w:rPr>
                <w:rFonts w:asciiTheme="minorHAnsi" w:hAnsiTheme="minorHAnsi" w:cstheme="minorHAnsi"/>
                <w:sz w:val="22"/>
                <w:szCs w:val="22"/>
              </w:rPr>
              <w:t>+ vzdělávání v zahraničí</w:t>
            </w:r>
          </w:p>
        </w:tc>
      </w:tr>
      <w:tr w:rsidR="001B0451" w:rsidRPr="00396645" w:rsidTr="00EE7C8A">
        <w:trPr>
          <w:cantSplit/>
        </w:trPr>
        <w:tc>
          <w:tcPr>
            <w:tcW w:w="2174" w:type="dxa"/>
            <w:tcBorders>
              <w:top w:val="single" w:sz="6" w:space="0" w:color="auto"/>
              <w:left w:val="single" w:sz="6" w:space="0" w:color="auto"/>
              <w:bottom w:val="single" w:sz="6" w:space="0" w:color="auto"/>
              <w:right w:val="single" w:sz="6" w:space="0" w:color="auto"/>
            </w:tcBorders>
            <w:shd w:val="clear" w:color="auto" w:fill="FFFFFF"/>
            <w:vAlign w:val="center"/>
          </w:tcPr>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rPr>
                <w:sz w:val="8"/>
                <w:szCs w:val="8"/>
                <w:lang w:eastAsia="en-US"/>
              </w:rPr>
            </w:pPr>
          </w:p>
          <w:p w:rsidR="001B0451" w:rsidRPr="00396645" w:rsidRDefault="001B0451" w:rsidP="00EE7C8A">
            <w:pPr>
              <w:spacing w:line="276" w:lineRule="auto"/>
              <w:jc w:val="center"/>
              <w:rPr>
                <w:lang w:eastAsia="en-US"/>
              </w:rPr>
            </w:pPr>
            <w:r w:rsidRPr="00396645">
              <w:rPr>
                <w:lang w:eastAsia="en-US"/>
              </w:rPr>
              <w:t>5/5</w:t>
            </w:r>
          </w:p>
          <w:p w:rsidR="001B0451" w:rsidRPr="00396645" w:rsidRDefault="001B0451" w:rsidP="00EE7C8A">
            <w:pPr>
              <w:spacing w:line="276" w:lineRule="auto"/>
              <w:rPr>
                <w:sz w:val="8"/>
                <w:szCs w:val="8"/>
                <w:lang w:eastAsia="en-US"/>
              </w:rPr>
            </w:pPr>
          </w:p>
        </w:tc>
        <w:tc>
          <w:tcPr>
            <w:tcW w:w="3134"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119</w:t>
            </w:r>
            <w:r w:rsidR="001B0451" w:rsidRPr="00396645">
              <w:rPr>
                <w:lang w:eastAsia="en-US"/>
              </w:rPr>
              <w:t>/</w:t>
            </w:r>
            <w:r>
              <w:rPr>
                <w:lang w:eastAsia="en-US"/>
              </w:rPr>
              <w:t>59</w:t>
            </w:r>
          </w:p>
        </w:tc>
        <w:tc>
          <w:tcPr>
            <w:tcW w:w="3062"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23</w:t>
            </w:r>
            <w:r w:rsidR="001B0451">
              <w:rPr>
                <w:lang w:eastAsia="en-US"/>
              </w:rPr>
              <w:t>,8</w:t>
            </w:r>
            <w:r w:rsidR="001B0451" w:rsidRPr="00396645">
              <w:rPr>
                <w:lang w:eastAsia="en-US"/>
              </w:rPr>
              <w:t>/1</w:t>
            </w:r>
            <w:r>
              <w:rPr>
                <w:lang w:eastAsia="en-US"/>
              </w:rPr>
              <w:t>1,8</w:t>
            </w:r>
          </w:p>
        </w:tc>
      </w:tr>
    </w:tbl>
    <w:p w:rsidR="001B0451" w:rsidRPr="00396645" w:rsidRDefault="001B0451" w:rsidP="001B0451">
      <w:pPr>
        <w:rPr>
          <w:u w:val="single"/>
        </w:rPr>
      </w:pPr>
    </w:p>
    <w:p w:rsidR="001B0451" w:rsidRDefault="001B0451" w:rsidP="001B0451">
      <w:pPr>
        <w:ind w:left="851"/>
        <w:rPr>
          <w:u w:val="single"/>
        </w:rPr>
      </w:pPr>
    </w:p>
    <w:p w:rsidR="001B0451" w:rsidRDefault="001B0451" w:rsidP="001B0451">
      <w:pPr>
        <w:ind w:left="851"/>
        <w:rPr>
          <w:u w:val="single"/>
        </w:rPr>
      </w:pPr>
    </w:p>
    <w:p w:rsidR="001B0451" w:rsidRPr="00396645" w:rsidRDefault="00A56F48" w:rsidP="001B0451">
      <w:pPr>
        <w:ind w:left="851"/>
      </w:pPr>
      <w:r>
        <w:rPr>
          <w:u w:val="single"/>
        </w:rPr>
        <w:lastRenderedPageBreak/>
        <w:t>Prospěch ke 30. 6. 2020</w:t>
      </w:r>
      <w:r w:rsidR="001B0451" w:rsidRPr="00396645">
        <w:rPr>
          <w:u w:val="single"/>
        </w:rPr>
        <w:t xml:space="preserve"> - denní studium</w:t>
      </w:r>
    </w:p>
    <w:p w:rsidR="001B0451" w:rsidRPr="00396645" w:rsidRDefault="001B0451" w:rsidP="001B0451"/>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1B0451" w:rsidRPr="00396645" w:rsidTr="00EE7C8A">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r>
      <w:tr w:rsidR="001B0451" w:rsidRPr="00396645" w:rsidTr="00EE7C8A">
        <w:trPr>
          <w:cantSplit/>
          <w:trHeight w:val="338"/>
        </w:trPr>
        <w:tc>
          <w:tcPr>
            <w:tcW w:w="1985" w:type="dxa"/>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8"/>
                <w:szCs w:val="8"/>
                <w:lang w:eastAsia="en-US"/>
              </w:rPr>
            </w:pPr>
            <w:r w:rsidRPr="00396645">
              <w:rPr>
                <w:lang w:eastAsia="en-US"/>
              </w:rPr>
              <w:t>Klasifikováni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1</w:t>
            </w:r>
            <w:r>
              <w:rPr>
                <w:lang w:eastAsia="en-US"/>
              </w:rPr>
              <w:t>1</w:t>
            </w:r>
            <w:r w:rsidR="00A56F48">
              <w:rPr>
                <w:lang w:eastAsia="en-US"/>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1</w:t>
            </w:r>
            <w:r>
              <w:rPr>
                <w:lang w:eastAsia="en-US"/>
              </w:rPr>
              <w:t>1</w:t>
            </w:r>
            <w:r w:rsidR="00A56F48">
              <w:rPr>
                <w:lang w:eastAsia="en-US"/>
              </w:rPr>
              <w:t>8</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sidRPr="00396645">
              <w:rPr>
                <w:lang w:eastAsia="en-US"/>
              </w:rPr>
              <w:t>100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ED4D21" w:rsidRDefault="001B0451" w:rsidP="00EE7C8A">
            <w:pPr>
              <w:pStyle w:val="Bezmezer"/>
              <w:spacing w:line="276" w:lineRule="auto"/>
              <w:rPr>
                <w:rFonts w:ascii="Times New Roman" w:hAnsi="Times New Roman"/>
              </w:rPr>
            </w:pPr>
            <w:r w:rsidRPr="00ED4D21">
              <w:rPr>
                <w:rFonts w:ascii="Times New Roman" w:hAnsi="Times New Roman"/>
              </w:rPr>
              <w:t xml:space="preserve">Z toho </w:t>
            </w:r>
          </w:p>
          <w:p w:rsidR="001B0451" w:rsidRPr="00092EC2" w:rsidRDefault="001B0451" w:rsidP="00EE7C8A">
            <w:pPr>
              <w:pStyle w:val="Bezmezer"/>
              <w:spacing w:line="276" w:lineRule="auto"/>
              <w:rPr>
                <w:sz w:val="8"/>
                <w:szCs w:val="8"/>
              </w:rPr>
            </w:pPr>
            <w:r w:rsidRPr="00092EC2">
              <w:t>s </w:t>
            </w:r>
            <w:r w:rsidRPr="00ED4D21">
              <w:rPr>
                <w:rFonts w:ascii="Times New Roman" w:hAnsi="Times New Roman"/>
              </w:rPr>
              <w:t>vyznamenáním</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color w:val="FF0000"/>
                <w:lang w:eastAsia="en-US"/>
              </w:rPr>
            </w:pPr>
            <w:r>
              <w:rPr>
                <w:lang w:eastAsia="en-US"/>
              </w:rPr>
              <w:t>1</w:t>
            </w:r>
            <w:r w:rsidR="00A56F48">
              <w:rPr>
                <w:lang w:eastAsia="en-US"/>
              </w:rPr>
              <w:t>10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9</w:t>
            </w:r>
            <w:r w:rsidR="00A56F48">
              <w:rPr>
                <w:lang w:eastAsia="en-US"/>
              </w:rPr>
              <w:t>3,22</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110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A56F48" w:rsidP="00EE7C8A">
            <w:pPr>
              <w:spacing w:line="276" w:lineRule="auto"/>
              <w:jc w:val="center"/>
              <w:rPr>
                <w:lang w:eastAsia="en-US"/>
              </w:rPr>
            </w:pPr>
            <w:r>
              <w:rPr>
                <w:lang w:eastAsia="en-US"/>
              </w:rPr>
              <w:t>93,22</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092EC2" w:rsidRDefault="001B0451" w:rsidP="00EE7C8A">
            <w:pPr>
              <w:spacing w:line="276" w:lineRule="auto"/>
              <w:rPr>
                <w:sz w:val="8"/>
                <w:szCs w:val="8"/>
                <w:lang w:eastAsia="en-US"/>
              </w:rPr>
            </w:pPr>
            <w:r w:rsidRPr="00092EC2">
              <w:rPr>
                <w:lang w:eastAsia="en-US"/>
              </w:rPr>
              <w:t>Prospěli</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8</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6,78</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8</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A56F48" w:rsidP="00EE7C8A">
            <w:pPr>
              <w:spacing w:line="276" w:lineRule="auto"/>
              <w:jc w:val="center"/>
              <w:rPr>
                <w:lang w:eastAsia="en-US"/>
              </w:rPr>
            </w:pPr>
            <w:r>
              <w:rPr>
                <w:lang w:eastAsia="en-US"/>
              </w:rPr>
              <w:t>6,78</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092EC2" w:rsidRDefault="001B0451" w:rsidP="00EE7C8A">
            <w:pPr>
              <w:spacing w:line="276" w:lineRule="auto"/>
              <w:rPr>
                <w:sz w:val="8"/>
                <w:szCs w:val="8"/>
                <w:lang w:eastAsia="en-US"/>
              </w:rPr>
            </w:pPr>
            <w:r w:rsidRPr="00092EC2">
              <w:rPr>
                <w:lang w:eastAsia="en-US"/>
              </w:rPr>
              <w:t>Neprospěli</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092EC2" w:rsidRDefault="001B0451" w:rsidP="00EE7C8A">
            <w:pPr>
              <w:spacing w:line="276" w:lineRule="auto"/>
              <w:rPr>
                <w:sz w:val="8"/>
                <w:szCs w:val="8"/>
                <w:lang w:eastAsia="en-US"/>
              </w:rPr>
            </w:pPr>
            <w:r w:rsidRPr="00092EC2">
              <w:rPr>
                <w:lang w:eastAsia="en-US"/>
              </w:rPr>
              <w:t>Nehodnocen</w:t>
            </w:r>
          </w:p>
          <w:p w:rsidR="001B0451" w:rsidRPr="00092EC2"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sidRPr="00396645">
              <w:rPr>
                <w:lang w:eastAsia="en-US"/>
              </w:rPr>
              <w:t>0</w:t>
            </w:r>
          </w:p>
        </w:tc>
      </w:tr>
    </w:tbl>
    <w:p w:rsidR="001B0451" w:rsidRPr="00396645" w:rsidRDefault="001B0451" w:rsidP="001B0451">
      <w:pPr>
        <w:ind w:left="851"/>
        <w:rPr>
          <w:i/>
        </w:rPr>
      </w:pPr>
    </w:p>
    <w:p w:rsidR="001B0451" w:rsidRPr="00DD19CF" w:rsidRDefault="001B0451" w:rsidP="001B0451">
      <w:pPr>
        <w:ind w:left="851"/>
        <w:rPr>
          <w:i/>
        </w:rPr>
      </w:pPr>
      <w:r w:rsidRPr="00396645">
        <w:rPr>
          <w:i/>
        </w:rPr>
        <w:t>V 1. - 3. ročníku se užívá slovní hodnocení nebo známky, ve 4. - 5. ročníku jsou žáci známkováni.</w:t>
      </w:r>
    </w:p>
    <w:p w:rsidR="001B0451" w:rsidRDefault="001B0451" w:rsidP="001B0451">
      <w:pPr>
        <w:ind w:left="851"/>
        <w:rPr>
          <w:u w:val="single"/>
        </w:rPr>
      </w:pPr>
    </w:p>
    <w:p w:rsidR="001B0451" w:rsidRDefault="001B0451" w:rsidP="001B0451">
      <w:pPr>
        <w:ind w:left="851"/>
        <w:rPr>
          <w:u w:val="single"/>
        </w:rPr>
      </w:pPr>
    </w:p>
    <w:p w:rsidR="001B0451" w:rsidRPr="00396645" w:rsidRDefault="001B0451" w:rsidP="001B0451">
      <w:pPr>
        <w:ind w:left="851"/>
      </w:pPr>
      <w:r w:rsidRPr="00396645">
        <w:rPr>
          <w:u w:val="single"/>
        </w:rPr>
        <w:t xml:space="preserve">Prospěch k 30. 6. </w:t>
      </w:r>
      <w:r w:rsidR="00A56F48">
        <w:rPr>
          <w:u w:val="single"/>
        </w:rPr>
        <w:t>2020</w:t>
      </w:r>
      <w:r w:rsidRPr="00396645">
        <w:rPr>
          <w:u w:val="single"/>
        </w:rPr>
        <w:t xml:space="preserve"> - individuální studium</w:t>
      </w:r>
    </w:p>
    <w:p w:rsidR="001B0451" w:rsidRPr="00396645" w:rsidRDefault="001B0451" w:rsidP="001B0451">
      <w:pPr>
        <w:ind w:left="851"/>
      </w:pPr>
    </w:p>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1B0451" w:rsidRPr="00396645" w:rsidTr="00EE7C8A">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r>
      <w:tr w:rsidR="001B0451" w:rsidRPr="00396645" w:rsidTr="00EE7C8A">
        <w:trPr>
          <w:cantSplit/>
          <w:trHeight w:val="338"/>
        </w:trPr>
        <w:tc>
          <w:tcPr>
            <w:tcW w:w="1985" w:type="dxa"/>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P</w:t>
            </w:r>
            <w:r w:rsidRPr="00396645">
              <w:rPr>
                <w:lang w:eastAsia="en-US"/>
              </w:rPr>
              <w:t>očet žáků</w:t>
            </w:r>
          </w:p>
        </w:tc>
        <w:tc>
          <w:tcPr>
            <w:tcW w:w="1701"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tcPr>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2"/>
                <w:szCs w:val="2"/>
                <w:lang w:eastAsia="en-US"/>
              </w:rPr>
            </w:pPr>
          </w:p>
          <w:p w:rsidR="001B0451" w:rsidRPr="00396645" w:rsidRDefault="001B0451" w:rsidP="00EE7C8A">
            <w:pPr>
              <w:spacing w:line="276" w:lineRule="auto"/>
              <w:rPr>
                <w:sz w:val="8"/>
                <w:szCs w:val="8"/>
                <w:lang w:eastAsia="en-US"/>
              </w:rPr>
            </w:pPr>
            <w:r w:rsidRPr="00396645">
              <w:rPr>
                <w:lang w:eastAsia="en-US"/>
              </w:rPr>
              <w:t>Klasifikováni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59</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59</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100</w:t>
            </w:r>
          </w:p>
        </w:tc>
      </w:tr>
      <w:tr w:rsidR="001B0451" w:rsidRPr="00396645" w:rsidTr="00EE7C8A">
        <w:trPr>
          <w:trHeight w:val="766"/>
        </w:trPr>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ED4D21" w:rsidRDefault="001B0451" w:rsidP="00EE7C8A">
            <w:pPr>
              <w:pStyle w:val="Bezmezer"/>
              <w:rPr>
                <w:rFonts w:ascii="Times New Roman" w:hAnsi="Times New Roman"/>
                <w:sz w:val="24"/>
                <w:szCs w:val="24"/>
              </w:rPr>
            </w:pPr>
            <w:r w:rsidRPr="00ED4D21">
              <w:rPr>
                <w:rFonts w:ascii="Times New Roman" w:hAnsi="Times New Roman"/>
                <w:sz w:val="24"/>
                <w:szCs w:val="24"/>
              </w:rPr>
              <w:t xml:space="preserve">Z toho </w:t>
            </w:r>
          </w:p>
          <w:p w:rsidR="001B0451" w:rsidRPr="00ED4D21" w:rsidRDefault="001B0451" w:rsidP="00EE7C8A">
            <w:pPr>
              <w:pStyle w:val="Bezmezer"/>
              <w:rPr>
                <w:rFonts w:ascii="Times New Roman" w:hAnsi="Times New Roman"/>
                <w:sz w:val="24"/>
                <w:szCs w:val="24"/>
              </w:rPr>
            </w:pPr>
            <w:r w:rsidRPr="00ED4D21">
              <w:rPr>
                <w:rFonts w:ascii="Times New Roman" w:hAnsi="Times New Roman"/>
                <w:sz w:val="24"/>
                <w:szCs w:val="24"/>
              </w:rPr>
              <w:t>s vyznamenáním</w:t>
            </w:r>
          </w:p>
          <w:p w:rsidR="001B0451" w:rsidRPr="00ED4D21" w:rsidRDefault="001B0451" w:rsidP="00EE7C8A">
            <w:pPr>
              <w:spacing w:line="276" w:lineRule="auto"/>
              <w:rPr>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EE7C8A">
            <w:pPr>
              <w:spacing w:line="276" w:lineRule="auto"/>
              <w:jc w:val="center"/>
              <w:rPr>
                <w:lang w:eastAsia="en-US"/>
              </w:rPr>
            </w:pPr>
            <w:r>
              <w:rPr>
                <w:lang w:eastAsia="en-US"/>
              </w:rPr>
              <w:t>59</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A56F48" w:rsidP="00A56F48">
            <w:pPr>
              <w:spacing w:line="276" w:lineRule="auto"/>
              <w:jc w:val="center"/>
              <w:rPr>
                <w:lang w:eastAsia="en-US"/>
              </w:rPr>
            </w:pPr>
            <w:r>
              <w:rPr>
                <w:lang w:eastAsia="en-US"/>
              </w:rPr>
              <w:t>59</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100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r w:rsidRPr="00396645">
              <w:rPr>
                <w:lang w:eastAsia="en-US"/>
              </w:rPr>
              <w:t>Prospěli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r w:rsidRPr="00396645">
              <w:rPr>
                <w:lang w:eastAsia="en-US"/>
              </w:rPr>
              <w:t>Neprospěli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0</w:t>
            </w:r>
          </w:p>
        </w:tc>
      </w:tr>
      <w:tr w:rsidR="001B0451" w:rsidRPr="00396645" w:rsidTr="00EE7C8A">
        <w:tc>
          <w:tcPr>
            <w:tcW w:w="1985"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1B0451" w:rsidRPr="00396645" w:rsidRDefault="001B0451" w:rsidP="00EE7C8A">
            <w:pPr>
              <w:spacing w:line="276" w:lineRule="auto"/>
              <w:rPr>
                <w:sz w:val="8"/>
                <w:szCs w:val="8"/>
                <w:lang w:eastAsia="en-US"/>
              </w:rPr>
            </w:pPr>
            <w:r w:rsidRPr="00396645">
              <w:rPr>
                <w:lang w:eastAsia="en-US"/>
              </w:rPr>
              <w:t>Nehodnocen</w:t>
            </w:r>
            <w:r>
              <w:rPr>
                <w:lang w:eastAsia="en-US"/>
              </w:rPr>
              <w:t>i</w:t>
            </w:r>
          </w:p>
          <w:p w:rsidR="001B0451" w:rsidRPr="00396645" w:rsidRDefault="001B0451" w:rsidP="00EE7C8A">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1B0451" w:rsidRPr="00396645" w:rsidRDefault="001B0451" w:rsidP="00EE7C8A">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1B0451" w:rsidRPr="00396645" w:rsidRDefault="001B0451" w:rsidP="00EE7C8A">
            <w:pPr>
              <w:spacing w:line="276" w:lineRule="auto"/>
              <w:jc w:val="center"/>
              <w:rPr>
                <w:lang w:eastAsia="en-US"/>
              </w:rPr>
            </w:pPr>
            <w:r>
              <w:rPr>
                <w:lang w:eastAsia="en-US"/>
              </w:rPr>
              <w:t>0</w:t>
            </w:r>
          </w:p>
        </w:tc>
      </w:tr>
    </w:tbl>
    <w:p w:rsidR="001B0451" w:rsidRPr="00396645" w:rsidRDefault="001B0451" w:rsidP="001B0451"/>
    <w:p w:rsidR="001B0451" w:rsidRDefault="001B0451" w:rsidP="001B0451">
      <w:pPr>
        <w:ind w:left="851"/>
        <w:rPr>
          <w:u w:val="single"/>
        </w:rPr>
      </w:pPr>
    </w:p>
    <w:p w:rsidR="001B0451" w:rsidRPr="00396645" w:rsidRDefault="00A56F48" w:rsidP="001B0451">
      <w:pPr>
        <w:ind w:left="851"/>
      </w:pPr>
      <w:r>
        <w:rPr>
          <w:u w:val="single"/>
        </w:rPr>
        <w:t>Chování k 30. 6. 2020</w:t>
      </w:r>
      <w:r w:rsidR="001B0451" w:rsidRPr="00396645">
        <w:rPr>
          <w:u w:val="single"/>
        </w:rPr>
        <w:t xml:space="preserve"> - denní studium</w:t>
      </w:r>
    </w:p>
    <w:p w:rsidR="001B0451" w:rsidRPr="00396645" w:rsidRDefault="001B0451" w:rsidP="001B0451">
      <w:pPr>
        <w:ind w:left="851"/>
      </w:pPr>
    </w:p>
    <w:tbl>
      <w:tblPr>
        <w:tblW w:w="9170" w:type="dxa"/>
        <w:tblInd w:w="7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949"/>
        <w:gridCol w:w="685"/>
        <w:gridCol w:w="685"/>
        <w:gridCol w:w="685"/>
        <w:gridCol w:w="685"/>
        <w:gridCol w:w="685"/>
        <w:gridCol w:w="685"/>
        <w:gridCol w:w="685"/>
        <w:gridCol w:w="685"/>
        <w:gridCol w:w="685"/>
        <w:gridCol w:w="685"/>
        <w:gridCol w:w="685"/>
        <w:gridCol w:w="686"/>
      </w:tblGrid>
      <w:tr w:rsidR="001B0451" w:rsidRPr="00396645" w:rsidTr="00EE7C8A">
        <w:trPr>
          <w:cantSplit/>
          <w:trHeight w:val="301"/>
        </w:trPr>
        <w:tc>
          <w:tcPr>
            <w:tcW w:w="949" w:type="dxa"/>
            <w:vMerge w:val="restart"/>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Pr>
                <w:lang w:eastAsia="en-US"/>
              </w:rPr>
              <w:t>R</w:t>
            </w:r>
            <w:r w:rsidRPr="00396645">
              <w:rPr>
                <w:lang w:eastAsia="en-US"/>
              </w:rPr>
              <w:t>očník</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Pr>
                <w:lang w:eastAsia="en-US"/>
              </w:rPr>
              <w:t>V</w:t>
            </w:r>
            <w:r w:rsidRPr="00396645">
              <w:rPr>
                <w:lang w:eastAsia="en-US"/>
              </w:rPr>
              <w:t>elmi dobré</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Uspokojivé</w:t>
            </w:r>
          </w:p>
        </w:tc>
        <w:tc>
          <w:tcPr>
            <w:tcW w:w="2741" w:type="dxa"/>
            <w:gridSpan w:val="4"/>
            <w:tcBorders>
              <w:top w:val="single" w:sz="12"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Neuspokojivé</w:t>
            </w:r>
          </w:p>
        </w:tc>
      </w:tr>
      <w:tr w:rsidR="001B0451" w:rsidRPr="00396645" w:rsidTr="00EE7C8A">
        <w:trPr>
          <w:cantSplit/>
          <w:trHeight w:val="301"/>
        </w:trPr>
        <w:tc>
          <w:tcPr>
            <w:tcW w:w="0" w:type="auto"/>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 pololetí</w:t>
            </w:r>
          </w:p>
        </w:tc>
        <w:tc>
          <w:tcPr>
            <w:tcW w:w="1371" w:type="dxa"/>
            <w:gridSpan w:val="2"/>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II. pololetí</w:t>
            </w:r>
          </w:p>
        </w:tc>
      </w:tr>
      <w:tr w:rsidR="001B0451" w:rsidRPr="00396645" w:rsidTr="00EE7C8A">
        <w:trPr>
          <w:cantSplit/>
          <w:trHeight w:val="301"/>
        </w:trPr>
        <w:tc>
          <w:tcPr>
            <w:tcW w:w="0" w:type="auto"/>
            <w:vMerge/>
            <w:tcBorders>
              <w:top w:val="single" w:sz="12"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after="0"/>
              <w:rPr>
                <w:lang w:eastAsia="en-US"/>
              </w:rPr>
            </w:pP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Počet</w:t>
            </w:r>
          </w:p>
        </w:tc>
        <w:tc>
          <w:tcPr>
            <w:tcW w:w="686" w:type="dxa"/>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hideMark/>
          </w:tcPr>
          <w:p w:rsidR="001B0451" w:rsidRPr="00396645" w:rsidRDefault="001B0451" w:rsidP="00EE7C8A">
            <w:pPr>
              <w:spacing w:line="276" w:lineRule="auto"/>
              <w:jc w:val="center"/>
              <w:rPr>
                <w:lang w:eastAsia="en-US"/>
              </w:rPr>
            </w:pPr>
            <w:r w:rsidRPr="00396645">
              <w:rPr>
                <w:lang w:eastAsia="en-US"/>
              </w:rPr>
              <w:t>%</w:t>
            </w:r>
          </w:p>
        </w:tc>
      </w:tr>
      <w:tr w:rsidR="001B0451" w:rsidRPr="00396645" w:rsidTr="00EE7C8A">
        <w:trPr>
          <w:cantSplit/>
          <w:trHeight w:val="301"/>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1.</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sidR="00A56F48">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sidR="00A56F48">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2.</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Pr>
                <w:lang w:eastAsia="en-US"/>
              </w:rPr>
              <w:t>24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Pr>
                <w:lang w:eastAsia="en-US"/>
              </w:rPr>
              <w:t>2</w:t>
            </w:r>
            <w:r w:rsidR="00A56F48">
              <w:rPr>
                <w:lang w:eastAsia="en-US"/>
              </w:rPr>
              <w:t>5</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sidR="00A56F48">
              <w:rPr>
                <w:lang w:eastAsia="en-US"/>
              </w:rPr>
              <w:t>5</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sidR="00A56F48">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sidR="00A56F48">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sidRPr="00396645">
              <w:rPr>
                <w:lang w:eastAsia="en-US"/>
              </w:rPr>
              <w:t>5.</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sidR="00A56F48">
              <w:rPr>
                <w:lang w:eastAsia="en-US"/>
              </w:rPr>
              <w:t>2</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2</w:t>
            </w:r>
            <w:r w:rsidR="00A56F48">
              <w:rPr>
                <w:lang w:eastAsia="en-US"/>
              </w:rPr>
              <w:t>2</w:t>
            </w:r>
          </w:p>
        </w:tc>
        <w:tc>
          <w:tcPr>
            <w:tcW w:w="685" w:type="dxa"/>
            <w:tcBorders>
              <w:top w:val="single" w:sz="6" w:space="0" w:color="auto"/>
              <w:left w:val="single" w:sz="6" w:space="0" w:color="auto"/>
              <w:bottom w:val="single" w:sz="6"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1B0451" w:rsidRPr="00396645" w:rsidRDefault="001B0451" w:rsidP="00EE7C8A">
            <w:pPr>
              <w:spacing w:line="276" w:lineRule="auto"/>
              <w:rPr>
                <w:lang w:eastAsia="en-US"/>
              </w:rPr>
            </w:pPr>
          </w:p>
        </w:tc>
      </w:tr>
      <w:tr w:rsidR="001B0451" w:rsidRPr="00396645" w:rsidTr="00EE7C8A">
        <w:trPr>
          <w:cantSplit/>
          <w:trHeight w:val="358"/>
        </w:trPr>
        <w:tc>
          <w:tcPr>
            <w:tcW w:w="949" w:type="dxa"/>
            <w:tcBorders>
              <w:top w:val="single" w:sz="6" w:space="0" w:color="auto"/>
              <w:left w:val="single" w:sz="12" w:space="0" w:color="auto"/>
              <w:bottom w:val="single" w:sz="12" w:space="0" w:color="auto"/>
              <w:right w:val="single" w:sz="6" w:space="0" w:color="auto"/>
            </w:tcBorders>
            <w:shd w:val="clear" w:color="auto" w:fill="F2F2F2" w:themeFill="background1" w:themeFillShade="F2"/>
            <w:vAlign w:val="center"/>
            <w:hideMark/>
          </w:tcPr>
          <w:p w:rsidR="001B0451" w:rsidRPr="00396645" w:rsidRDefault="001B0451" w:rsidP="00EE7C8A">
            <w:pPr>
              <w:spacing w:line="276" w:lineRule="auto"/>
              <w:ind w:left="-44"/>
              <w:jc w:val="center"/>
              <w:rPr>
                <w:lang w:eastAsia="en-US"/>
              </w:rPr>
            </w:pPr>
            <w:r>
              <w:rPr>
                <w:lang w:eastAsia="en-US"/>
              </w:rPr>
              <w:t>C</w:t>
            </w:r>
            <w:r w:rsidRPr="00396645">
              <w:rPr>
                <w:lang w:eastAsia="en-US"/>
              </w:rPr>
              <w:t>elkem</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w:t>
            </w:r>
            <w:r>
              <w:rPr>
                <w:lang w:eastAsia="en-US"/>
              </w:rPr>
              <w:t>1</w:t>
            </w:r>
            <w:r w:rsidR="00A56F48">
              <w:rPr>
                <w:lang w:eastAsia="en-US"/>
              </w:rPr>
              <w:t>8</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w:t>
            </w:r>
            <w:r>
              <w:rPr>
                <w:lang w:eastAsia="en-US"/>
              </w:rPr>
              <w:t>1</w:t>
            </w:r>
            <w:r w:rsidR="00A56F48">
              <w:rPr>
                <w:lang w:eastAsia="en-US"/>
              </w:rPr>
              <w:t>8</w:t>
            </w:r>
          </w:p>
        </w:tc>
        <w:tc>
          <w:tcPr>
            <w:tcW w:w="685" w:type="dxa"/>
            <w:tcBorders>
              <w:top w:val="single" w:sz="6" w:space="0" w:color="auto"/>
              <w:left w:val="single" w:sz="6" w:space="0" w:color="auto"/>
              <w:bottom w:val="single" w:sz="12" w:space="0" w:color="auto"/>
              <w:right w:val="single" w:sz="6" w:space="0" w:color="auto"/>
            </w:tcBorders>
            <w:hideMark/>
          </w:tcPr>
          <w:p w:rsidR="001B0451" w:rsidRPr="00396645" w:rsidRDefault="001B0451" w:rsidP="00EE7C8A">
            <w:pPr>
              <w:spacing w:line="276" w:lineRule="auto"/>
              <w:rPr>
                <w:lang w:eastAsia="en-US"/>
              </w:rPr>
            </w:pPr>
            <w:r w:rsidRPr="00396645">
              <w:rPr>
                <w:lang w:eastAsia="en-US"/>
              </w:rPr>
              <w:t>100</w:t>
            </w: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1B0451" w:rsidRPr="00396645" w:rsidRDefault="001B0451" w:rsidP="00EE7C8A">
            <w:pPr>
              <w:spacing w:line="276" w:lineRule="auto"/>
              <w:rPr>
                <w:lang w:eastAsia="en-US"/>
              </w:rPr>
            </w:pPr>
          </w:p>
        </w:tc>
        <w:tc>
          <w:tcPr>
            <w:tcW w:w="686" w:type="dxa"/>
            <w:tcBorders>
              <w:top w:val="single" w:sz="6" w:space="0" w:color="auto"/>
              <w:left w:val="single" w:sz="6" w:space="0" w:color="auto"/>
              <w:bottom w:val="single" w:sz="12" w:space="0" w:color="auto"/>
              <w:right w:val="single" w:sz="12" w:space="0" w:color="auto"/>
            </w:tcBorders>
          </w:tcPr>
          <w:p w:rsidR="001B0451" w:rsidRPr="00396645" w:rsidRDefault="001B0451" w:rsidP="00EE7C8A">
            <w:pPr>
              <w:spacing w:line="276" w:lineRule="auto"/>
              <w:rPr>
                <w:lang w:eastAsia="en-US"/>
              </w:rPr>
            </w:pPr>
          </w:p>
        </w:tc>
      </w:tr>
    </w:tbl>
    <w:p w:rsidR="001B0451" w:rsidRPr="00396645" w:rsidRDefault="001B0451" w:rsidP="001B0451">
      <w:pPr>
        <w:pStyle w:val="Nadpis1"/>
        <w:numPr>
          <w:ilvl w:val="0"/>
          <w:numId w:val="0"/>
        </w:numPr>
        <w:ind w:left="851"/>
      </w:pPr>
    </w:p>
    <w:p w:rsidR="001B0451" w:rsidRDefault="001B0451" w:rsidP="001B0451">
      <w:pPr>
        <w:spacing w:after="200" w:line="276" w:lineRule="auto"/>
        <w:rPr>
          <w:b/>
          <w:bCs/>
          <w:color w:val="000000"/>
          <w:sz w:val="26"/>
          <w:szCs w:val="26"/>
        </w:rPr>
      </w:pPr>
      <w:bookmarkStart w:id="16" w:name="_Toc528408096"/>
      <w:r>
        <w:br w:type="page"/>
      </w:r>
    </w:p>
    <w:p w:rsidR="001B0451" w:rsidRDefault="001B0451" w:rsidP="001B0451">
      <w:pPr>
        <w:pStyle w:val="Nadpis1"/>
      </w:pPr>
      <w:bookmarkStart w:id="17" w:name="_Toc56528488"/>
      <w:r w:rsidRPr="008730DC">
        <w:lastRenderedPageBreak/>
        <w:t>Údaje o dalším vzdělávání pedagogických pracovníků</w:t>
      </w:r>
      <w:bookmarkEnd w:id="16"/>
      <w:bookmarkEnd w:id="17"/>
      <w:r>
        <w:tab/>
      </w:r>
    </w:p>
    <w:p w:rsidR="001B0451" w:rsidRDefault="001B0451" w:rsidP="001B0451">
      <w:pPr>
        <w:ind w:left="851"/>
      </w:pPr>
    </w:p>
    <w:p w:rsidR="001B0451" w:rsidRDefault="001B0451" w:rsidP="001B0451">
      <w:pPr>
        <w:ind w:left="851"/>
      </w:pPr>
    </w:p>
    <w:p w:rsidR="001B0451" w:rsidRDefault="001B0451" w:rsidP="005C55C4">
      <w:pPr>
        <w:ind w:firstLine="708"/>
      </w:pPr>
      <w:r>
        <w:t>Blo</w:t>
      </w:r>
      <w:r w:rsidR="005C55C4">
        <w:t>digová Pavla</w:t>
      </w:r>
      <w:r w:rsidR="005C55C4">
        <w:tab/>
      </w:r>
      <w:r w:rsidR="005C55C4">
        <w:tab/>
        <w:t>Čtením a psaním ke kritickému myšlení 4. a 5. Třídy</w:t>
      </w:r>
    </w:p>
    <w:p w:rsidR="005C55C4" w:rsidRDefault="005C55C4" w:rsidP="001B0451">
      <w:pPr>
        <w:ind w:left="851"/>
      </w:pPr>
      <w:r>
        <w:tab/>
      </w:r>
      <w:r>
        <w:tab/>
      </w:r>
      <w:r>
        <w:tab/>
      </w:r>
      <w:r>
        <w:tab/>
        <w:t>Typologie MBTI</w:t>
      </w:r>
    </w:p>
    <w:p w:rsidR="001B0451" w:rsidRDefault="005C55C4" w:rsidP="005C55C4">
      <w:pPr>
        <w:ind w:firstLine="708"/>
      </w:pPr>
      <w:r>
        <w:t>Kracíková Kateřina</w:t>
      </w:r>
      <w:r>
        <w:tab/>
      </w:r>
      <w:r>
        <w:tab/>
        <w:t>Pravidla zaměstnávání asistenta pedagoga od A do Z</w:t>
      </w:r>
    </w:p>
    <w:p w:rsidR="001B0451" w:rsidRDefault="005C55C4" w:rsidP="001B0451">
      <w:pPr>
        <w:ind w:left="3539"/>
      </w:pPr>
      <w:r>
        <w:t>Čtením a psaním ke kritickému myšlení</w:t>
      </w:r>
    </w:p>
    <w:p w:rsidR="001B0451" w:rsidRDefault="005C55C4" w:rsidP="005C55C4">
      <w:pPr>
        <w:ind w:left="3539" w:hanging="2831"/>
      </w:pPr>
      <w:r>
        <w:t>Horák</w:t>
      </w:r>
      <w:r w:rsidR="00B86A09">
        <w:t>ová Dana</w:t>
      </w:r>
      <w:r w:rsidR="00B86A09">
        <w:tab/>
      </w:r>
      <w:r w:rsidR="00B86A09">
        <w:tab/>
        <w:t>Efektivní metody speciálně</w:t>
      </w:r>
      <w:r>
        <w:t xml:space="preserve"> pedagog. intervence u žáků s SPU na I. stupni</w:t>
      </w:r>
    </w:p>
    <w:p w:rsidR="005C55C4" w:rsidRDefault="005C55C4" w:rsidP="001B0451">
      <w:pPr>
        <w:ind w:left="3539" w:hanging="2688"/>
      </w:pPr>
      <w:r>
        <w:tab/>
      </w:r>
      <w:r>
        <w:tab/>
        <w:t>Tvořivé psaní</w:t>
      </w:r>
    </w:p>
    <w:p w:rsidR="001B0451" w:rsidRDefault="001B0451" w:rsidP="005C55C4">
      <w:pPr>
        <w:ind w:firstLine="708"/>
      </w:pPr>
      <w:r>
        <w:t>Toma</w:t>
      </w:r>
      <w:r w:rsidR="005C55C4">
        <w:t>nová Eliška</w:t>
      </w:r>
      <w:r w:rsidR="005C55C4">
        <w:tab/>
      </w:r>
      <w:r w:rsidR="005C55C4">
        <w:tab/>
        <w:t>Asistent pedagoga v resortu školství</w:t>
      </w:r>
    </w:p>
    <w:p w:rsidR="001B0451" w:rsidRDefault="005C55C4" w:rsidP="005C55C4">
      <w:pPr>
        <w:ind w:left="851"/>
      </w:pPr>
      <w:r>
        <w:tab/>
      </w:r>
      <w:r>
        <w:tab/>
      </w:r>
      <w:r>
        <w:tab/>
      </w:r>
      <w:r>
        <w:tab/>
        <w:t>Dílna čtení</w:t>
      </w:r>
    </w:p>
    <w:p w:rsidR="001B0451" w:rsidRDefault="001B0451" w:rsidP="005C55C4">
      <w:pPr>
        <w:ind w:firstLine="708"/>
      </w:pPr>
      <w:r>
        <w:t>Hesová Marce</w:t>
      </w:r>
      <w:r w:rsidR="005C55C4">
        <w:t>la</w:t>
      </w:r>
      <w:r w:rsidR="005C55C4">
        <w:tab/>
      </w:r>
      <w:r w:rsidR="005C55C4">
        <w:tab/>
        <w:t>Práce s hlasem a hlasová hygiena</w:t>
      </w:r>
    </w:p>
    <w:p w:rsidR="001B0451" w:rsidRDefault="001B0451" w:rsidP="005C55C4">
      <w:pPr>
        <w:ind w:firstLine="708"/>
      </w:pPr>
      <w:r>
        <w:t>Radová Pavlína</w:t>
      </w:r>
      <w:r w:rsidR="005C55C4">
        <w:tab/>
      </w:r>
      <w:r w:rsidR="005C55C4">
        <w:tab/>
        <w:t>Jak se připravit na krizovou komunikaci školy</w:t>
      </w:r>
    </w:p>
    <w:p w:rsidR="005C55C4" w:rsidRDefault="005C55C4" w:rsidP="001B0451">
      <w:pPr>
        <w:ind w:left="851"/>
      </w:pPr>
      <w:r>
        <w:tab/>
      </w:r>
      <w:r>
        <w:tab/>
      </w:r>
      <w:r>
        <w:tab/>
      </w:r>
      <w:r>
        <w:tab/>
        <w:t>Supervizní setkání ředitelů – Sám na vrcholu pyramidy</w:t>
      </w:r>
    </w:p>
    <w:p w:rsidR="007E3372" w:rsidRDefault="007E3372" w:rsidP="001B0451">
      <w:pPr>
        <w:ind w:left="851"/>
      </w:pPr>
      <w:r>
        <w:tab/>
      </w:r>
      <w:r>
        <w:tab/>
      </w:r>
      <w:r>
        <w:tab/>
      </w:r>
      <w:r>
        <w:tab/>
        <w:t>Hospitační balíček</w:t>
      </w:r>
    </w:p>
    <w:p w:rsidR="001B0451" w:rsidRDefault="001B0451" w:rsidP="005C55C4">
      <w:pPr>
        <w:ind w:firstLine="708"/>
      </w:pPr>
      <w:r>
        <w:t>Hornová Lucie</w:t>
      </w:r>
      <w:r>
        <w:tab/>
      </w:r>
      <w:r>
        <w:tab/>
        <w:t>Čtením a psaním ke kritickému myšlení</w:t>
      </w:r>
    </w:p>
    <w:p w:rsidR="001B0451" w:rsidRDefault="005C55C4" w:rsidP="001B0451">
      <w:pPr>
        <w:ind w:left="851"/>
      </w:pPr>
      <w:r>
        <w:tab/>
      </w:r>
      <w:r>
        <w:tab/>
      </w:r>
      <w:r>
        <w:tab/>
      </w:r>
      <w:r>
        <w:tab/>
        <w:t>Typologie MBTI</w:t>
      </w:r>
    </w:p>
    <w:p w:rsidR="005C55C4" w:rsidRDefault="005C55C4" w:rsidP="005C55C4">
      <w:pPr>
        <w:ind w:firstLine="708"/>
      </w:pPr>
      <w:r>
        <w:t>Franců Vladěna</w:t>
      </w:r>
      <w:r>
        <w:tab/>
      </w:r>
      <w:r>
        <w:tab/>
        <w:t>Učitel vs. problematický žák – Jak neztratit hlavu</w:t>
      </w:r>
    </w:p>
    <w:p w:rsidR="001B0451" w:rsidRDefault="005C55C4" w:rsidP="005C55C4">
      <w:pPr>
        <w:ind w:firstLine="708"/>
      </w:pPr>
      <w:r>
        <w:t>Heřmánková Blažena</w:t>
      </w:r>
      <w:r>
        <w:tab/>
      </w:r>
      <w:r>
        <w:tab/>
        <w:t>Formativní hodnocení v práci učitele</w:t>
      </w:r>
    </w:p>
    <w:p w:rsidR="001B0451" w:rsidRDefault="001B0451" w:rsidP="005C55C4">
      <w:pPr>
        <w:ind w:left="3540" w:hanging="2832"/>
      </w:pPr>
      <w:r>
        <w:t>Pokorná Klára</w:t>
      </w:r>
      <w:r w:rsidR="005C55C4">
        <w:tab/>
        <w:t>Asistent pedagoga v resortu školství</w:t>
      </w:r>
    </w:p>
    <w:p w:rsidR="001B0451" w:rsidRDefault="005C55C4" w:rsidP="001B0451">
      <w:pPr>
        <w:ind w:left="3540" w:hanging="2832"/>
      </w:pPr>
      <w:r>
        <w:t>Razím Daniel</w:t>
      </w:r>
      <w:r>
        <w:tab/>
        <w:t>Literatura pro děti a mládež, tvůrčí psaní a dramatická výchova</w:t>
      </w:r>
    </w:p>
    <w:p w:rsidR="001B0451" w:rsidRDefault="005C55C4" w:rsidP="001B0451">
      <w:pPr>
        <w:ind w:left="3540" w:hanging="2832"/>
      </w:pPr>
      <w:r>
        <w:t>Pánková Eliška</w:t>
      </w:r>
      <w:r>
        <w:tab/>
      </w:r>
      <w:r w:rsidR="00B86A09">
        <w:t>Asistent pedagoga v resortu školství</w:t>
      </w:r>
    </w:p>
    <w:p w:rsidR="001B0451" w:rsidRDefault="00B86A09" w:rsidP="001B0451">
      <w:pPr>
        <w:ind w:left="3540" w:hanging="2832"/>
      </w:pPr>
      <w:r>
        <w:t>Šulák Miroslav</w:t>
      </w:r>
      <w:r>
        <w:tab/>
        <w:t>Škola Hejného metody na 2. stupni</w:t>
      </w:r>
    </w:p>
    <w:p w:rsidR="001B0451" w:rsidRDefault="00B86A09" w:rsidP="001B0451">
      <w:r>
        <w:tab/>
        <w:t>Machytková Zuzana</w:t>
      </w:r>
      <w:r>
        <w:tab/>
      </w:r>
      <w:r>
        <w:tab/>
        <w:t>Typologie MBTI</w:t>
      </w:r>
    </w:p>
    <w:p w:rsidR="001B0451" w:rsidRDefault="001B0451" w:rsidP="001B0451"/>
    <w:p w:rsidR="001B0451" w:rsidRDefault="001B0451" w:rsidP="001B0451"/>
    <w:p w:rsidR="001B0451" w:rsidRDefault="001B0451" w:rsidP="001B0451">
      <w:pPr>
        <w:spacing w:after="200" w:line="276" w:lineRule="auto"/>
        <w:rPr>
          <w:b/>
          <w:bCs/>
          <w:color w:val="000000"/>
          <w:sz w:val="26"/>
          <w:szCs w:val="26"/>
        </w:rPr>
      </w:pPr>
      <w:bookmarkStart w:id="18" w:name="_Toc528408097"/>
      <w:r>
        <w:br w:type="page"/>
      </w:r>
    </w:p>
    <w:p w:rsidR="001B0451" w:rsidRPr="002A6CA0" w:rsidRDefault="001B0451" w:rsidP="002A6CA0">
      <w:pPr>
        <w:pStyle w:val="Nadpis1"/>
      </w:pPr>
      <w:bookmarkStart w:id="19" w:name="_Toc56528489"/>
      <w:r w:rsidRPr="00BC27A1">
        <w:lastRenderedPageBreak/>
        <w:t>Údaje o aktivitách a prezentaci školy na veřejnosti</w:t>
      </w:r>
      <w:bookmarkEnd w:id="18"/>
      <w:bookmarkEnd w:id="19"/>
    </w:p>
    <w:p w:rsidR="001B0451" w:rsidRPr="00654FF8" w:rsidRDefault="001B0451" w:rsidP="001B0451">
      <w:pPr>
        <w:pStyle w:val="Odstavecseseznamem"/>
        <w:ind w:left="1418"/>
        <w:jc w:val="both"/>
      </w:pPr>
    </w:p>
    <w:p w:rsidR="001B0451" w:rsidRDefault="001B0451" w:rsidP="001B0451">
      <w:pPr>
        <w:pStyle w:val="Odstavecseseznamem"/>
        <w:numPr>
          <w:ilvl w:val="0"/>
          <w:numId w:val="7"/>
        </w:numPr>
        <w:ind w:left="1418" w:hanging="709"/>
        <w:jc w:val="both"/>
      </w:pPr>
      <w:r w:rsidRPr="00396645">
        <w:rPr>
          <w:b/>
        </w:rPr>
        <w:t>Slunečnice</w:t>
      </w:r>
      <w:r w:rsidRPr="00396645">
        <w:t xml:space="preserve">Hudební kroužek pravidelně vyjíždí před Vánocemi a Velikonocemi do domova </w:t>
      </w:r>
      <w:r w:rsidR="00D16DBD">
        <w:t>seniorů</w:t>
      </w:r>
      <w:r w:rsidRPr="00396645">
        <w:t xml:space="preserve"> Slunečnice. Spojení malých dětí a starých lidí je velmi moudré. Děti přinášejí stařenkám a stařečkům radost a potěšení. Ti to dávají upřímně najevo a potěšení je na obou stranách. Po vystoupení žáčků do</w:t>
      </w:r>
      <w:r>
        <w:t>chází k neformálnímu popovídání a opět jsme byli i obdarováni malými dárečky z dílny domova.</w:t>
      </w:r>
      <w:r w:rsidR="00CE5852">
        <w:t xml:space="preserve"> Tento školní rok však byla velká protiepidemiologická opatření a před Velikonocemi tato příjemná akce ne</w:t>
      </w:r>
      <w:r w:rsidR="00AB6A04">
        <w:t>proběhla.</w:t>
      </w:r>
    </w:p>
    <w:p w:rsidR="001B0451" w:rsidRDefault="001B0451" w:rsidP="001B0451">
      <w:pPr>
        <w:pStyle w:val="Odstavecseseznamem"/>
        <w:ind w:left="1418"/>
        <w:jc w:val="both"/>
      </w:pPr>
    </w:p>
    <w:p w:rsidR="001B0451" w:rsidRDefault="001B0451" w:rsidP="00B86A09">
      <w:pPr>
        <w:pStyle w:val="Odstavecseseznamem"/>
        <w:numPr>
          <w:ilvl w:val="0"/>
          <w:numId w:val="7"/>
        </w:numPr>
        <w:ind w:left="1418" w:hanging="709"/>
        <w:jc w:val="both"/>
      </w:pPr>
      <w:r>
        <w:rPr>
          <w:b/>
        </w:rPr>
        <w:t xml:space="preserve">Divadelní představení </w:t>
      </w:r>
      <w:r w:rsidR="00AB6A04">
        <w:rPr>
          <w:b/>
        </w:rPr>
        <w:t>Cesta kolem světa za 80 minut</w:t>
      </w:r>
      <w:r w:rsidRPr="00A135E6">
        <w:t>bylo</w:t>
      </w:r>
      <w:r>
        <w:t xml:space="preserve"> op</w:t>
      </w:r>
      <w:r w:rsidR="00AB6A04">
        <w:t>ět</w:t>
      </w:r>
      <w:r>
        <w:t xml:space="preserve"> výjimečné představení. </w:t>
      </w:r>
      <w:r w:rsidR="00AB6A04">
        <w:t>I t</w:t>
      </w:r>
      <w:r>
        <w:t xml:space="preserve">entokrát bylo představení </w:t>
      </w:r>
      <w:r w:rsidR="00AB6A04">
        <w:t>a</w:t>
      </w:r>
      <w:r>
        <w:t xml:space="preserve"> jeho příprava podpořeny z projektu OP PPR s názvem Inkluze a multikulturní vzdělávání v BŠ. A multikulturní naše divadlo opravdu bylo.</w:t>
      </w:r>
      <w:r w:rsidR="00AB6A04">
        <w:t xml:space="preserve"> S panem Fogem jsme procestovali kus světa.</w:t>
      </w:r>
      <w:r>
        <w:t xml:space="preserve"> Opětjsme naše pravidelné předvánoční divadlo nehráli jen jednou pro rodiče a přátele školy, ale pozvali jsme i několik škol – církevní školu Don Bosco, základní školu Navis, </w:t>
      </w:r>
      <w:r w:rsidR="00AB6A04">
        <w:t xml:space="preserve">základní školu </w:t>
      </w:r>
      <w:r>
        <w:t>sv. Voršily</w:t>
      </w:r>
      <w:r w:rsidR="00AB6A04">
        <w:t>, základní školu Elijáš</w:t>
      </w:r>
      <w:r>
        <w:t xml:space="preserve"> a </w:t>
      </w:r>
      <w:r w:rsidR="00AB6A04">
        <w:t xml:space="preserve">opět </w:t>
      </w:r>
      <w:r>
        <w:t>i studenty Evangelické akademie Praha. Představení pro školy jsme hráli v </w:t>
      </w:r>
      <w:r w:rsidR="00AB6A04">
        <w:t>únoru</w:t>
      </w:r>
      <w:r>
        <w:t xml:space="preserve"> a opět v Salesiánském divadle. </w:t>
      </w:r>
      <w:r w:rsidR="00AB6A04">
        <w:t>Samozřejmě nechyběla živá kapela, kde za piánem seděl náš pan farář Miloš Rejchrt a na další nástroje hráli učitelé a rodiče naší školy.</w:t>
      </w:r>
    </w:p>
    <w:p w:rsidR="001B0451" w:rsidRPr="002F4329" w:rsidRDefault="001B0451" w:rsidP="001B0451">
      <w:pPr>
        <w:pStyle w:val="Odstavecseseznamem"/>
        <w:ind w:left="1418"/>
        <w:jc w:val="both"/>
      </w:pPr>
    </w:p>
    <w:p w:rsidR="001B0451" w:rsidRPr="00207136" w:rsidRDefault="001B0451" w:rsidP="001B0451">
      <w:pPr>
        <w:pStyle w:val="Odstavecseseznamem"/>
        <w:numPr>
          <w:ilvl w:val="0"/>
          <w:numId w:val="7"/>
        </w:numPr>
        <w:tabs>
          <w:tab w:val="left" w:pos="3402"/>
        </w:tabs>
        <w:ind w:left="1418" w:hanging="709"/>
        <w:jc w:val="both"/>
      </w:pPr>
      <w:r>
        <w:rPr>
          <w:b/>
        </w:rPr>
        <w:t>Vý</w:t>
      </w:r>
      <w:r w:rsidR="00F56A5C">
        <w:rPr>
          <w:b/>
        </w:rPr>
        <w:t xml:space="preserve">tvarná aukce V Českém muzeu hudby. </w:t>
      </w:r>
      <w:r w:rsidR="00F56A5C">
        <w:rPr>
          <w:bCs/>
        </w:rPr>
        <w:t xml:space="preserve">Na tuto aukci </w:t>
      </w:r>
      <w:r w:rsidR="00A65358">
        <w:rPr>
          <w:bCs/>
        </w:rPr>
        <w:t xml:space="preserve">konanou dne 27.11. 2019 v Českém muzeu hudby </w:t>
      </w:r>
      <w:r w:rsidR="00F56A5C">
        <w:rPr>
          <w:bCs/>
        </w:rPr>
        <w:t>byli pozváni nejen naši rodiče</w:t>
      </w:r>
      <w:r w:rsidR="00A65358">
        <w:rPr>
          <w:bCs/>
        </w:rPr>
        <w:t>, zřizovatel a nejbližší spolupracovníci školy. Akci jsme se snažili udělat velké P-R. Průběh akce je popsán v kapitole Aktuálně.</w:t>
      </w:r>
    </w:p>
    <w:p w:rsidR="00B86A09" w:rsidRPr="008943C4" w:rsidRDefault="00B86A09" w:rsidP="001B0451">
      <w:pPr>
        <w:pStyle w:val="Odstavecseseznamem"/>
        <w:tabs>
          <w:tab w:val="left" w:pos="3402"/>
        </w:tabs>
        <w:ind w:left="1418"/>
        <w:jc w:val="both"/>
      </w:pPr>
    </w:p>
    <w:p w:rsidR="001B0451" w:rsidRPr="00B86A09" w:rsidRDefault="001B0451" w:rsidP="001B0451">
      <w:pPr>
        <w:pStyle w:val="Odstavecseseznamem"/>
        <w:numPr>
          <w:ilvl w:val="0"/>
          <w:numId w:val="7"/>
        </w:numPr>
        <w:tabs>
          <w:tab w:val="left" w:pos="3402"/>
        </w:tabs>
        <w:ind w:left="1418" w:hanging="709"/>
        <w:jc w:val="both"/>
      </w:pPr>
      <w:r>
        <w:rPr>
          <w:b/>
        </w:rPr>
        <w:t>Prezentace výtvarných a literárních prací v rámci soutěží</w:t>
      </w:r>
    </w:p>
    <w:p w:rsidR="00B86A09" w:rsidRDefault="00730A57" w:rsidP="00B86A09">
      <w:pPr>
        <w:pStyle w:val="Odstavecseseznamem"/>
        <w:tabs>
          <w:tab w:val="left" w:pos="3402"/>
        </w:tabs>
        <w:ind w:left="1418"/>
        <w:jc w:val="both"/>
      </w:pPr>
      <w:r>
        <w:rPr>
          <w:noProof/>
        </w:rPr>
        <w:drawing>
          <wp:anchor distT="0" distB="0" distL="114300" distR="114300" simplePos="0" relativeHeight="251663360" behindDoc="0" locked="0" layoutInCell="1" allowOverlap="1">
            <wp:simplePos x="0" y="0"/>
            <wp:positionH relativeFrom="column">
              <wp:posOffset>1708150</wp:posOffset>
            </wp:positionH>
            <wp:positionV relativeFrom="paragraph">
              <wp:posOffset>228600</wp:posOffset>
            </wp:positionV>
            <wp:extent cx="2367915" cy="3163570"/>
            <wp:effectExtent l="0" t="0" r="0" b="0"/>
            <wp:wrapNone/>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7915" cy="3163570"/>
                    </a:xfrm>
                    <a:prstGeom prst="rect">
                      <a:avLst/>
                    </a:prstGeom>
                    <a:noFill/>
                  </pic:spPr>
                </pic:pic>
              </a:graphicData>
            </a:graphic>
          </wp:anchor>
        </w:drawing>
      </w:r>
    </w:p>
    <w:p w:rsidR="001B0451" w:rsidRDefault="001B0451" w:rsidP="001B0451">
      <w:pPr>
        <w:jc w:val="both"/>
      </w:pPr>
    </w:p>
    <w:p w:rsidR="001B0451" w:rsidRDefault="001B0451" w:rsidP="001B0451">
      <w:pPr>
        <w:jc w:val="both"/>
      </w:pPr>
    </w:p>
    <w:p w:rsidR="001B0451" w:rsidRDefault="001B0451" w:rsidP="001B0451">
      <w:pPr>
        <w:spacing w:after="200" w:line="276" w:lineRule="auto"/>
        <w:rPr>
          <w:b/>
          <w:bCs/>
          <w:color w:val="000000"/>
          <w:sz w:val="26"/>
          <w:szCs w:val="26"/>
        </w:rPr>
      </w:pPr>
      <w:bookmarkStart w:id="20" w:name="_Toc528408098"/>
      <w:r>
        <w:br w:type="page"/>
      </w:r>
    </w:p>
    <w:p w:rsidR="001B0451" w:rsidRDefault="001B0451" w:rsidP="001B0451">
      <w:pPr>
        <w:pStyle w:val="Nadpis1"/>
      </w:pPr>
      <w:bookmarkStart w:id="21" w:name="_Toc56528490"/>
      <w:r w:rsidRPr="00334B8A">
        <w:lastRenderedPageBreak/>
        <w:t>Tradiční aktivity školy</w:t>
      </w:r>
      <w:bookmarkEnd w:id="20"/>
      <w:bookmarkEnd w:id="21"/>
    </w:p>
    <w:p w:rsidR="004147A2" w:rsidRPr="004147A2" w:rsidRDefault="001B0451" w:rsidP="000A2EDE">
      <w:pPr>
        <w:pStyle w:val="Normlnweb"/>
        <w:shd w:val="clear" w:color="auto" w:fill="FFFFFF"/>
        <w:spacing w:before="0" w:beforeAutospacing="0" w:after="375" w:afterAutospacing="0" w:line="375" w:lineRule="atLeast"/>
        <w:ind w:left="143" w:firstLine="708"/>
        <w:rPr>
          <w:rFonts w:ascii="Arial" w:hAnsi="Arial" w:cs="Arial"/>
          <w:color w:val="240D22"/>
          <w:sz w:val="21"/>
          <w:szCs w:val="21"/>
        </w:rPr>
      </w:pPr>
      <w:r>
        <w:rPr>
          <w:b/>
        </w:rPr>
        <w:t xml:space="preserve">Vánoční divadlo – </w:t>
      </w:r>
      <w:r w:rsidR="004147A2" w:rsidRPr="000A2EDE">
        <w:rPr>
          <w:b/>
          <w:bCs/>
          <w:color w:val="240D22"/>
        </w:rPr>
        <w:t>Cesta kolem světa za 80 minut</w:t>
      </w:r>
    </w:p>
    <w:p w:rsidR="004147A2" w:rsidRPr="000A2EDE" w:rsidRDefault="004147A2" w:rsidP="000A2EDE">
      <w:pPr>
        <w:pStyle w:val="Bezmezer"/>
        <w:ind w:left="851"/>
        <w:rPr>
          <w:rFonts w:ascii="Times New Roman" w:hAnsi="Times New Roman"/>
          <w:sz w:val="24"/>
          <w:szCs w:val="24"/>
        </w:rPr>
      </w:pPr>
      <w:r w:rsidRPr="000A2EDE">
        <w:rPr>
          <w:rFonts w:ascii="Times New Roman" w:hAnsi="Times New Roman"/>
          <w:sz w:val="24"/>
          <w:szCs w:val="24"/>
        </w:rPr>
        <w:t>Naše školní vánoční divadlo bylo už podruhé součástí projektu „Inkluze a multikulturní výchova“. V minulém roce jsme se zaměřili na seznámení se s židovskou kulturou pomocí osmi příběhů, vyprávěných během svátku Chanuka. Letos jsme si zvolili jen jeden příběh, který nám ale množstvím zážitků a možnostmi nejrůznějšího poznávání rozdílností i styčných bodů zahraničních kultur bohatě vystačil pro celý projekt a celé představení. V roce 1873 jej formou dobrodružného románu vydal geniální spisovatel Jules Verne pod názvem Cesta kolem světa za 80 dní.</w:t>
      </w:r>
    </w:p>
    <w:p w:rsidR="004147A2" w:rsidRPr="000A2EDE" w:rsidRDefault="004147A2" w:rsidP="000A2EDE">
      <w:pPr>
        <w:pStyle w:val="Bezmezer"/>
        <w:ind w:left="851"/>
        <w:rPr>
          <w:rFonts w:ascii="Times New Roman" w:hAnsi="Times New Roman"/>
          <w:sz w:val="24"/>
          <w:szCs w:val="24"/>
        </w:rPr>
      </w:pPr>
      <w:r w:rsidRPr="000A2EDE">
        <w:rPr>
          <w:rFonts w:ascii="Times New Roman" w:hAnsi="Times New Roman"/>
          <w:sz w:val="24"/>
          <w:szCs w:val="24"/>
        </w:rPr>
        <w:t>Napínavý příběh „Willyho Fogga“ a jeho přátel má strhující děj, mnoho výrazných a zajímavých postav, nechybí mu humor ani poselství k zamyšlení. Vypráví o přátelství, vzájemné pomoci, vytrvalosti, odvaze překonat sám sebe a vystoupit ze své komfortní zóny, přitom ale nezapomínat pomáhat druhým, o umění čelit překážkám, bojovat se zlem a bezprávím. Je to vlastně skoro až pohádka a trochu i hrdinský epos, přenesený do prostředí viktoriánské Anglie, kde středověkého rytíře nahradil moderní gentleman.</w:t>
      </w:r>
    </w:p>
    <w:p w:rsidR="004147A2" w:rsidRPr="000A2EDE" w:rsidRDefault="004147A2" w:rsidP="000A2EDE">
      <w:pPr>
        <w:pStyle w:val="Bezmezer"/>
        <w:ind w:left="851"/>
        <w:rPr>
          <w:rFonts w:ascii="Times New Roman" w:hAnsi="Times New Roman"/>
          <w:sz w:val="24"/>
          <w:szCs w:val="24"/>
        </w:rPr>
      </w:pPr>
      <w:r w:rsidRPr="000A2EDE">
        <w:rPr>
          <w:rFonts w:ascii="Times New Roman" w:hAnsi="Times New Roman"/>
          <w:sz w:val="24"/>
          <w:szCs w:val="24"/>
        </w:rPr>
        <w:t>Z literárních postav v románu a scénáři se během listopadu a prosince staly živé bytosti, a to se zdaleka ne každému (navíc nezkušenému a dětskému) herci povede. Mnoho postav, jejich replik a dalších nápadů se rodilo a upřesňovalo při zkouškách. Během přípravy divadla jsme se seznámili s různými společenskými zvyky a módou v Anglii 19. století, tehdejší chudobou i převratnými technickými vynálezy, nahlédli jsme do egyptského přístavu Suez a do podivných náboženských zvyků v Indii, kam mj. patří tanec opičího lidu a boha Hanumána ze starověké Rámájány, ale i děsivý obřad Satí, při kterém manželky zemřelých šlechticů bývaly zaživa upáleny jako oběti čtyřruké bohyni lásky a smrti Kálí. Využili jsme také princip asijského stínového divadla, a ukázali si, jak se použitím loutek mohou vnést na divadelní jeviště filmové triky.</w:t>
      </w:r>
    </w:p>
    <w:p w:rsidR="004147A2" w:rsidRPr="000A2EDE" w:rsidRDefault="004147A2" w:rsidP="000A2EDE">
      <w:pPr>
        <w:pStyle w:val="Bezmezer"/>
        <w:ind w:left="851"/>
        <w:rPr>
          <w:rFonts w:ascii="Times New Roman" w:hAnsi="Times New Roman"/>
          <w:sz w:val="24"/>
          <w:szCs w:val="24"/>
        </w:rPr>
      </w:pPr>
      <w:r w:rsidRPr="000A2EDE">
        <w:rPr>
          <w:rFonts w:ascii="Times New Roman" w:hAnsi="Times New Roman"/>
          <w:sz w:val="24"/>
          <w:szCs w:val="24"/>
        </w:rPr>
        <w:t>Děti si s pomocí paní učitelky Míši a pana učitele Sama ve výtvarné výchově namalovaly masky opičího lidu a tropické rostliny podle celníka Rousseaua, které se pak staly plošnými loutkami džungle v životní velikosti. Společně vytvářely také koruny a podstavce pro bysty v Reformním klubu a kapesní hodinky-mince, visící nad scénou.</w:t>
      </w:r>
    </w:p>
    <w:p w:rsidR="004147A2" w:rsidRPr="000A2EDE" w:rsidRDefault="004147A2" w:rsidP="000A2EDE">
      <w:pPr>
        <w:pStyle w:val="Bezmezer"/>
        <w:ind w:left="851"/>
        <w:rPr>
          <w:rFonts w:ascii="Times New Roman" w:hAnsi="Times New Roman"/>
          <w:sz w:val="24"/>
          <w:szCs w:val="24"/>
        </w:rPr>
      </w:pPr>
      <w:r w:rsidRPr="000A2EDE">
        <w:rPr>
          <w:rFonts w:ascii="Times New Roman" w:hAnsi="Times New Roman"/>
          <w:sz w:val="24"/>
          <w:szCs w:val="24"/>
        </w:rPr>
        <w:t>Pod vedením paní vychovatelky Šárky se děti naučily opičí tanec a také působivý valčík pro výjev na palubě lodi Mongolia.Abychom rozsáhlý příběh nemuseli popisně hrát celý a mohli ztvárnit jen jeho nejdramatičtější a nejdůležitější části, rozhodl jsem se použít lehce zcizovacího prvku – vypravěčů v rolích čtenářů. Spolu se svými maminkami, otcem, babičkou a mladším bratrem nám čtenáři posouvali děj, ale také jej propojovali se současností, se životem dnešních dětí a s jejich vztahem k povinné četbě a škole.</w:t>
      </w:r>
    </w:p>
    <w:p w:rsidR="004147A2" w:rsidRPr="000A2EDE" w:rsidRDefault="004147A2" w:rsidP="000A2EDE">
      <w:pPr>
        <w:pStyle w:val="Bezmezer"/>
        <w:ind w:left="851"/>
        <w:rPr>
          <w:rFonts w:ascii="Times New Roman" w:hAnsi="Times New Roman"/>
          <w:sz w:val="24"/>
          <w:szCs w:val="24"/>
        </w:rPr>
      </w:pPr>
      <w:r w:rsidRPr="000A2EDE">
        <w:rPr>
          <w:rFonts w:ascii="Times New Roman" w:hAnsi="Times New Roman"/>
          <w:sz w:val="24"/>
          <w:szCs w:val="24"/>
        </w:rPr>
        <w:t xml:space="preserve">Představení jsme si mohli spokojeně užít díky obětavé pomoci mnoha „skrytých“ lidí. Saša pouštěla zvukové nahrávky, Eliška Pánková obsluhovala oponu, paní ředitelka učila děti pečlivě a nahlas vyslovovat, pan školník Kechrt pro nás tradičně vyráběl, konstruoval a vozil, co bylo potřeba, paní učitelky, asistentky i vychovatelky pomáhaly dětem v zákulisí připravovat se na scénu. Rodiče jako každý rok opatřili spoustu skvělých kostýmních doplňků a rekvizit – mnozí také ochotně půjčovali potřebné věci i dalším dětem. Pan farář Kolář nám na společné zkoušky poskytl </w:t>
      </w:r>
      <w:r w:rsidRPr="000A2EDE">
        <w:rPr>
          <w:rFonts w:ascii="Times New Roman" w:hAnsi="Times New Roman"/>
          <w:sz w:val="24"/>
          <w:szCs w:val="24"/>
        </w:rPr>
        <w:lastRenderedPageBreak/>
        <w:t>kostel. Živou kapelu letos vytvořili Andulka Kotrbová-Rejchrtová, pan Tetiva, pan učitel Šulák, paní učitelka Dáša a Miloš Rejchrt. Ten také pronesl spolu s paní ředitelkou krásnou úvodní řeč. Všem moc děkuji</w:t>
      </w:r>
      <w:r w:rsidR="003C58A3" w:rsidRPr="000A2EDE">
        <w:rPr>
          <w:rFonts w:ascii="Times New Roman" w:hAnsi="Times New Roman"/>
          <w:sz w:val="24"/>
          <w:szCs w:val="24"/>
        </w:rPr>
        <w:t>.</w:t>
      </w:r>
    </w:p>
    <w:p w:rsidR="00792F66" w:rsidRDefault="004147A2" w:rsidP="008F65D9">
      <w:pPr>
        <w:pStyle w:val="Bezmezer"/>
        <w:ind w:left="851"/>
        <w:rPr>
          <w:rFonts w:ascii="Times New Roman" w:hAnsi="Times New Roman"/>
          <w:sz w:val="24"/>
          <w:szCs w:val="24"/>
        </w:rPr>
      </w:pPr>
      <w:r w:rsidRPr="000A2EDE">
        <w:rPr>
          <w:rFonts w:ascii="Times New Roman" w:hAnsi="Times New Roman"/>
          <w:sz w:val="24"/>
          <w:szCs w:val="24"/>
        </w:rPr>
        <w:t xml:space="preserve">V lednu nás v rámci projektu čeká program s panem učitelem Matoušem Šimkem, který bude dětem vyprávět a promítat své zážitky pedagoga, cestovatele a dobrovolníka v Indii. </w:t>
      </w:r>
    </w:p>
    <w:p w:rsidR="007E334E" w:rsidRDefault="007E334E" w:rsidP="008F65D9">
      <w:pPr>
        <w:pStyle w:val="Bezmezer"/>
        <w:ind w:left="851"/>
        <w:rPr>
          <w:rFonts w:ascii="Times New Roman" w:hAnsi="Times New Roman"/>
          <w:sz w:val="24"/>
          <w:szCs w:val="24"/>
        </w:rPr>
      </w:pPr>
    </w:p>
    <w:p w:rsidR="004147A2" w:rsidRDefault="00730A57" w:rsidP="007E334E">
      <w:pPr>
        <w:pStyle w:val="Bezmezer"/>
        <w:ind w:left="851"/>
        <w:rPr>
          <w:rFonts w:ascii="Times New Roman" w:hAnsi="Times New Roman"/>
          <w:sz w:val="24"/>
          <w:szCs w:val="24"/>
        </w:rPr>
      </w:pPr>
      <w:r>
        <w:rPr>
          <w:rFonts w:ascii="Times New Roman" w:hAnsi="Times New Roman"/>
          <w:noProof/>
          <w:sz w:val="24"/>
          <w:szCs w:val="24"/>
          <w:lang w:eastAsia="cs-CZ"/>
        </w:rPr>
        <w:drawing>
          <wp:inline distT="0" distB="0" distL="0" distR="0">
            <wp:extent cx="5219700" cy="3705225"/>
            <wp:effectExtent l="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19700" cy="3705225"/>
                    </a:xfrm>
                    <a:prstGeom prst="rect">
                      <a:avLst/>
                    </a:prstGeom>
                    <a:noFill/>
                    <a:ln>
                      <a:noFill/>
                    </a:ln>
                  </pic:spPr>
                </pic:pic>
              </a:graphicData>
            </a:graphic>
          </wp:inline>
        </w:drawing>
      </w:r>
    </w:p>
    <w:p w:rsidR="007E334E" w:rsidRPr="007E334E" w:rsidRDefault="007E334E" w:rsidP="007E334E">
      <w:pPr>
        <w:pStyle w:val="Bezmezer"/>
        <w:ind w:left="851"/>
        <w:rPr>
          <w:rFonts w:ascii="Times New Roman" w:hAnsi="Times New Roman"/>
          <w:sz w:val="24"/>
          <w:szCs w:val="24"/>
        </w:rPr>
      </w:pPr>
    </w:p>
    <w:p w:rsidR="001B0451" w:rsidRPr="00396645" w:rsidRDefault="001B0451" w:rsidP="001B0451">
      <w:pPr>
        <w:pStyle w:val="Normlnweb"/>
        <w:ind w:left="851"/>
        <w:jc w:val="both"/>
      </w:pPr>
      <w:r w:rsidRPr="00396645">
        <w:rPr>
          <w:b/>
          <w:color w:val="000000"/>
        </w:rPr>
        <w:t>Pobyt na horách</w:t>
      </w:r>
    </w:p>
    <w:p w:rsidR="001B0451" w:rsidRPr="008943C4" w:rsidRDefault="002C23F3" w:rsidP="001B0451">
      <w:pPr>
        <w:pStyle w:val="Normlnweb"/>
        <w:ind w:left="851"/>
        <w:jc w:val="both"/>
      </w:pPr>
      <w:r>
        <w:t>Devátým</w:t>
      </w:r>
      <w:r w:rsidR="001B0451" w:rsidRPr="00396645">
        <w:t xml:space="preserve"> rokem jsme vyjeli s Bratrskou školou </w:t>
      </w:r>
      <w:r>
        <w:t xml:space="preserve">v lednu </w:t>
      </w:r>
      <w:r w:rsidR="001B0451" w:rsidRPr="00396645">
        <w:t>na hory. Není to povinná akce školy, stejně tak není povinné umět lyžovat. Jedná se spíš o ozdravný pobyt na horách, který nám i dětem otvírá další a další možnosti vzájemného poznávání a nacházení cest k sobě n</w:t>
      </w:r>
      <w:r w:rsidR="001B0451">
        <w:t xml:space="preserve">avzájem. Tentokrát nás měla Šumava </w:t>
      </w:r>
      <w:r>
        <w:t xml:space="preserve">méně </w:t>
      </w:r>
      <w:r w:rsidR="001B0451">
        <w:t xml:space="preserve">ráda a </w:t>
      </w:r>
      <w:r>
        <w:t>moc sněhu nebylo</w:t>
      </w:r>
      <w:r w:rsidR="001B0451">
        <w:t>. Na Zadov</w:t>
      </w:r>
      <w:r>
        <w:t xml:space="preserve"> pro zpestření vyjela občas 5. třída</w:t>
      </w:r>
      <w:r w:rsidR="001B0451">
        <w:t xml:space="preserve">, </w:t>
      </w:r>
      <w:r>
        <w:t>my ostatní jsme tentokrát</w:t>
      </w:r>
      <w:r w:rsidR="001B0451">
        <w:t xml:space="preserve"> lyžova</w:t>
      </w:r>
      <w:r>
        <w:t xml:space="preserve">li na jiném vleku, více vzdáleném, ale </w:t>
      </w:r>
      <w:r w:rsidR="004D6661">
        <w:t>mohli jsme si lyže nechávat na místě</w:t>
      </w:r>
      <w:r w:rsidR="001B0451">
        <w:t xml:space="preserve">. Hrátky na sněhu </w:t>
      </w:r>
      <w:r w:rsidR="004D6661">
        <w:t>byly sice jen na několika místech, ale byly! Včetně bobování a sáňkování.</w:t>
      </w:r>
      <w:r w:rsidR="001B0451">
        <w:t xml:space="preserve">  Na běžkách </w:t>
      </w:r>
      <w:r w:rsidR="004D6661">
        <w:t>jsme se tentokrát neproběhli.</w:t>
      </w:r>
      <w:r w:rsidR="001B0451">
        <w:t xml:space="preserve"> Večerní společné zpívání samozřejmě nemohlo chybět, </w:t>
      </w:r>
      <w:r w:rsidR="004D6661">
        <w:t>opět</w:t>
      </w:r>
      <w:r w:rsidR="001B0451">
        <w:t xml:space="preserve"> i anglicky, byl s námi náš rodilý mluvčí Sam Whitten. </w:t>
      </w:r>
    </w:p>
    <w:p w:rsidR="001B0451" w:rsidRPr="008B1619" w:rsidRDefault="001B0451" w:rsidP="008B1619">
      <w:pPr>
        <w:pStyle w:val="Normlnweb"/>
        <w:ind w:left="851"/>
        <w:jc w:val="both"/>
        <w:rPr>
          <w:bCs/>
        </w:rPr>
      </w:pPr>
      <w:r w:rsidRPr="004554C2">
        <w:rPr>
          <w:b/>
          <w:color w:val="240D22"/>
          <w:shd w:val="clear" w:color="auto" w:fill="FFFFFF"/>
        </w:rPr>
        <w:t>Noc s</w:t>
      </w:r>
      <w:r w:rsidR="004D6661">
        <w:rPr>
          <w:b/>
          <w:color w:val="240D22"/>
          <w:shd w:val="clear" w:color="auto" w:fill="FFFFFF"/>
        </w:rPr>
        <w:t> </w:t>
      </w:r>
      <w:r w:rsidRPr="004554C2">
        <w:rPr>
          <w:b/>
          <w:color w:val="240D22"/>
          <w:shd w:val="clear" w:color="auto" w:fill="FFFFFF"/>
        </w:rPr>
        <w:t>Andersenem</w:t>
      </w:r>
      <w:r w:rsidR="004D6661">
        <w:rPr>
          <w:b/>
          <w:color w:val="240D22"/>
          <w:shd w:val="clear" w:color="auto" w:fill="FFFFFF"/>
        </w:rPr>
        <w:t>, š</w:t>
      </w:r>
      <w:r w:rsidR="004D6661" w:rsidRPr="00396645">
        <w:rPr>
          <w:b/>
        </w:rPr>
        <w:t>kola v</w:t>
      </w:r>
      <w:r w:rsidR="004D6661">
        <w:rPr>
          <w:b/>
        </w:rPr>
        <w:t> </w:t>
      </w:r>
      <w:r w:rsidR="004D6661" w:rsidRPr="00396645">
        <w:rPr>
          <w:b/>
        </w:rPr>
        <w:t>přírodě</w:t>
      </w:r>
      <w:r w:rsidR="004D6661">
        <w:rPr>
          <w:b/>
        </w:rPr>
        <w:t xml:space="preserve"> ani tradicí osvědčená </w:t>
      </w:r>
      <w:r w:rsidR="004D6661" w:rsidRPr="00396645">
        <w:rPr>
          <w:b/>
        </w:rPr>
        <w:t>Zahradní slavnost</w:t>
      </w:r>
      <w:r w:rsidR="004D6661">
        <w:rPr>
          <w:bCs/>
        </w:rPr>
        <w:t xml:space="preserve">se nemohly konat. </w:t>
      </w:r>
      <w:r w:rsidR="004D6661" w:rsidRPr="009307B7">
        <w:rPr>
          <w:b/>
        </w:rPr>
        <w:t>Bratrské plesání</w:t>
      </w:r>
      <w:r w:rsidR="004D6661">
        <w:rPr>
          <w:bCs/>
        </w:rPr>
        <w:t xml:space="preserve"> bychom ještě před uzavřením škol stihli, ale vzhledem k tomu, že jsme historicky poprvé otevřeli </w:t>
      </w:r>
      <w:r w:rsidR="009307B7">
        <w:rPr>
          <w:bCs/>
        </w:rPr>
        <w:t xml:space="preserve">2. stupeň, odhlasovali jsme si přerušení na čtyři roky než se letošní páťáci stanou deváťáky. </w:t>
      </w:r>
    </w:p>
    <w:p w:rsidR="001B0451" w:rsidRDefault="001B0451" w:rsidP="001B0451">
      <w:pPr>
        <w:pStyle w:val="Nadpis1"/>
      </w:pPr>
      <w:bookmarkStart w:id="22" w:name="_Toc56528491"/>
      <w:r w:rsidRPr="00396645">
        <w:lastRenderedPageBreak/>
        <w:t>P</w:t>
      </w:r>
      <w:r>
        <w:t>rojekty</w:t>
      </w:r>
      <w:bookmarkEnd w:id="22"/>
    </w:p>
    <w:p w:rsidR="001B0451" w:rsidRPr="002A6CA0" w:rsidRDefault="001B0451" w:rsidP="002A6CA0">
      <w:pPr>
        <w:spacing w:before="150" w:after="0"/>
        <w:ind w:left="708"/>
        <w:textAlignment w:val="baseline"/>
        <w:rPr>
          <w:rFonts w:ascii="Arial" w:hAnsi="Arial" w:cs="Arial"/>
          <w:color w:val="353B37"/>
          <w:sz w:val="21"/>
          <w:szCs w:val="21"/>
        </w:rPr>
      </w:pPr>
      <w:r w:rsidRPr="00FB2021">
        <w:rPr>
          <w:rFonts w:ascii="Arial" w:hAnsi="Arial" w:cs="Arial"/>
          <w:color w:val="353B37"/>
          <w:sz w:val="21"/>
          <w:szCs w:val="21"/>
        </w:rPr>
        <w:t> </w:t>
      </w:r>
    </w:p>
    <w:p w:rsidR="001B0451" w:rsidRPr="00F63F07" w:rsidRDefault="001B0451" w:rsidP="001B0451">
      <w:pPr>
        <w:spacing w:after="0"/>
        <w:ind w:left="851"/>
        <w:textAlignment w:val="baseline"/>
        <w:rPr>
          <w:b/>
          <w:bCs/>
          <w:u w:val="single"/>
          <w:bdr w:val="none" w:sz="0" w:space="0" w:color="auto" w:frame="1"/>
        </w:rPr>
      </w:pPr>
      <w:r w:rsidRPr="00F63F07">
        <w:rPr>
          <w:b/>
          <w:bCs/>
          <w:u w:val="single"/>
          <w:bdr w:val="none" w:sz="0" w:space="0" w:color="auto" w:frame="1"/>
        </w:rPr>
        <w:t>Inkluze a multikulturní vzdělávání v Bratrské škole</w:t>
      </w:r>
    </w:p>
    <w:p w:rsidR="001B0451" w:rsidRDefault="001B0451" w:rsidP="001B0451">
      <w:pPr>
        <w:spacing w:after="0"/>
        <w:ind w:left="851"/>
        <w:textAlignment w:val="baseline"/>
        <w:rPr>
          <w:b/>
          <w:bCs/>
          <w:bdr w:val="none" w:sz="0" w:space="0" w:color="auto" w:frame="1"/>
        </w:rPr>
      </w:pPr>
    </w:p>
    <w:p w:rsidR="001B0451" w:rsidRDefault="001B0451" w:rsidP="001B0451">
      <w:pPr>
        <w:spacing w:after="0"/>
        <w:ind w:left="851"/>
        <w:textAlignment w:val="baseline"/>
        <w:rPr>
          <w:bdr w:val="none" w:sz="0" w:space="0" w:color="auto" w:frame="1"/>
        </w:rPr>
      </w:pPr>
      <w:r>
        <w:rPr>
          <w:bdr w:val="none" w:sz="0" w:space="0" w:color="auto" w:frame="1"/>
        </w:rPr>
        <w:t>Od září 2018 probíhá realizace dvouletého p</w:t>
      </w:r>
      <w:r w:rsidRPr="009D5D72">
        <w:rPr>
          <w:bdr w:val="none" w:sz="0" w:space="0" w:color="auto" w:frame="1"/>
        </w:rPr>
        <w:t>rojekt</w:t>
      </w:r>
      <w:r>
        <w:rPr>
          <w:bdr w:val="none" w:sz="0" w:space="0" w:color="auto" w:frame="1"/>
        </w:rPr>
        <w:t>u</w:t>
      </w:r>
      <w:r w:rsidRPr="009D5D72">
        <w:rPr>
          <w:bdr w:val="none" w:sz="0" w:space="0" w:color="auto" w:frame="1"/>
        </w:rPr>
        <w:t> </w:t>
      </w:r>
      <w:r>
        <w:rPr>
          <w:bdr w:val="none" w:sz="0" w:space="0" w:color="auto" w:frame="1"/>
        </w:rPr>
        <w:t>In</w:t>
      </w:r>
      <w:r w:rsidRPr="009D5D72">
        <w:rPr>
          <w:bdr w:val="none" w:sz="0" w:space="0" w:color="auto" w:frame="1"/>
        </w:rPr>
        <w:t xml:space="preserve">kluze a multikulturní výchova v </w:t>
      </w:r>
      <w:r>
        <w:rPr>
          <w:bdr w:val="none" w:sz="0" w:space="0" w:color="auto" w:frame="1"/>
        </w:rPr>
        <w:t>B</w:t>
      </w:r>
      <w:r w:rsidRPr="009D5D72">
        <w:rPr>
          <w:bdr w:val="none" w:sz="0" w:space="0" w:color="auto" w:frame="1"/>
        </w:rPr>
        <w:t>ratrské škole </w:t>
      </w:r>
      <w:r>
        <w:rPr>
          <w:bdr w:val="none" w:sz="0" w:space="0" w:color="auto" w:frame="1"/>
        </w:rPr>
        <w:t>(r</w:t>
      </w:r>
      <w:r w:rsidRPr="009D5D72">
        <w:rPr>
          <w:bdr w:val="none" w:sz="0" w:space="0" w:color="auto" w:frame="1"/>
        </w:rPr>
        <w:t>egistrační číslo CZ.07.4.68/0.0/0.0/17_045/0001235</w:t>
      </w:r>
      <w:r>
        <w:rPr>
          <w:bdr w:val="none" w:sz="0" w:space="0" w:color="auto" w:frame="1"/>
        </w:rPr>
        <w:t>) spolufinancovaného Evropskou unií prostřednictvím OP PPR.</w:t>
      </w:r>
      <w:r w:rsidRPr="009D5D72">
        <w:rPr>
          <w:bdr w:val="none" w:sz="0" w:space="0" w:color="auto" w:frame="1"/>
        </w:rPr>
        <w:t xml:space="preserve"> Cílem projektu je rozvoj školy v oblasti vytváření proinkluzivního prostředí školy a začleňování žáků s odlišným mateřským jazykem. </w:t>
      </w:r>
    </w:p>
    <w:p w:rsidR="001B0451" w:rsidRDefault="001B0451" w:rsidP="001B0451">
      <w:pPr>
        <w:spacing w:after="0"/>
        <w:ind w:left="851"/>
        <w:textAlignment w:val="baseline"/>
        <w:rPr>
          <w:bdr w:val="none" w:sz="0" w:space="0" w:color="auto" w:frame="1"/>
        </w:rPr>
      </w:pPr>
    </w:p>
    <w:p w:rsidR="001B0451" w:rsidRDefault="001B0451" w:rsidP="001B0451">
      <w:pPr>
        <w:spacing w:after="0"/>
        <w:ind w:left="851"/>
        <w:textAlignment w:val="baseline"/>
        <w:rPr>
          <w:bdr w:val="none" w:sz="0" w:space="0" w:color="auto" w:frame="1"/>
        </w:rPr>
      </w:pPr>
      <w:r>
        <w:rPr>
          <w:bdr w:val="none" w:sz="0" w:space="0" w:color="auto" w:frame="1"/>
        </w:rPr>
        <w:t>Ve školním roce 201</w:t>
      </w:r>
      <w:r w:rsidR="009307B7">
        <w:rPr>
          <w:bdr w:val="none" w:sz="0" w:space="0" w:color="auto" w:frame="1"/>
        </w:rPr>
        <w:t>9</w:t>
      </w:r>
      <w:r>
        <w:rPr>
          <w:bdr w:val="none" w:sz="0" w:space="0" w:color="auto" w:frame="1"/>
        </w:rPr>
        <w:t>-</w:t>
      </w:r>
      <w:r w:rsidR="009307B7">
        <w:rPr>
          <w:bdr w:val="none" w:sz="0" w:space="0" w:color="auto" w:frame="1"/>
        </w:rPr>
        <w:t>20</w:t>
      </w:r>
      <w:r>
        <w:rPr>
          <w:bdr w:val="none" w:sz="0" w:space="0" w:color="auto" w:frame="1"/>
        </w:rPr>
        <w:t xml:space="preserve"> byly realizovány následující aktivity:</w:t>
      </w:r>
    </w:p>
    <w:p w:rsidR="001B0451" w:rsidRDefault="001B0451" w:rsidP="001B0451">
      <w:pPr>
        <w:spacing w:after="0"/>
        <w:ind w:left="851"/>
        <w:textAlignment w:val="baseline"/>
        <w:rPr>
          <w:bdr w:val="none" w:sz="0" w:space="0" w:color="auto" w:frame="1"/>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numPr>
          <w:ilvl w:val="0"/>
          <w:numId w:val="14"/>
        </w:numPr>
        <w:jc w:val="both"/>
        <w:rPr>
          <w:rFonts w:ascii="Times New Roman" w:hAnsi="Times New Roman"/>
          <w:b/>
          <w:bCs/>
          <w:sz w:val="24"/>
          <w:szCs w:val="24"/>
        </w:rPr>
      </w:pPr>
      <w:r>
        <w:rPr>
          <w:rFonts w:ascii="Times New Roman" w:hAnsi="Times New Roman"/>
          <w:b/>
          <w:bCs/>
          <w:sz w:val="24"/>
          <w:szCs w:val="24"/>
        </w:rPr>
        <w:t xml:space="preserve">Divadlo </w:t>
      </w:r>
      <w:r w:rsidR="009307B7">
        <w:rPr>
          <w:rFonts w:ascii="Times New Roman" w:hAnsi="Times New Roman"/>
          <w:b/>
          <w:bCs/>
          <w:sz w:val="24"/>
          <w:szCs w:val="24"/>
        </w:rPr>
        <w:t>Cesta kolem světa za 80 minut</w:t>
      </w:r>
    </w:p>
    <w:p w:rsidR="001B0451" w:rsidRDefault="001B0451" w:rsidP="001B0451">
      <w:pPr>
        <w:pStyle w:val="Bezmezer"/>
        <w:jc w:val="both"/>
        <w:rPr>
          <w:rFonts w:ascii="Times New Roman" w:hAnsi="Times New Roman"/>
          <w:b/>
          <w:bCs/>
          <w:sz w:val="24"/>
          <w:szCs w:val="24"/>
        </w:rPr>
      </w:pPr>
    </w:p>
    <w:p w:rsidR="001B0451" w:rsidRDefault="001B0451" w:rsidP="001B0451">
      <w:pPr>
        <w:pStyle w:val="Bezmezer"/>
        <w:ind w:left="851"/>
        <w:jc w:val="both"/>
        <w:rPr>
          <w:rFonts w:ascii="Times New Roman" w:hAnsi="Times New Roman"/>
          <w:sz w:val="24"/>
          <w:szCs w:val="24"/>
        </w:rPr>
      </w:pPr>
      <w:r>
        <w:rPr>
          <w:rFonts w:ascii="Times New Roman" w:hAnsi="Times New Roman"/>
          <w:sz w:val="24"/>
          <w:szCs w:val="24"/>
        </w:rPr>
        <w:t>Půlroční kontinuální projekt probíhal od září do ledna ve všech třídách. Pan učitel D. Razím ve spolupráci s odborníkem R. Hejretem postupně připravoval s žáky divadelní představení, které bylo vyvrcholením celého projektu. Závěrečnou fází byla beseda s</w:t>
      </w:r>
      <w:r w:rsidR="009307B7">
        <w:rPr>
          <w:rFonts w:ascii="Times New Roman" w:hAnsi="Times New Roman"/>
          <w:sz w:val="24"/>
          <w:szCs w:val="24"/>
        </w:rPr>
        <w:t> Matoušem Šimkem, který seznámil</w:t>
      </w:r>
      <w:r w:rsidR="002A6CA0">
        <w:rPr>
          <w:rFonts w:ascii="Times New Roman" w:hAnsi="Times New Roman"/>
          <w:sz w:val="24"/>
          <w:szCs w:val="24"/>
        </w:rPr>
        <w:t xml:space="preserve"> naše žáky se svými zkušenostmi</w:t>
      </w:r>
      <w:r w:rsidR="009307B7">
        <w:rPr>
          <w:rFonts w:ascii="Times New Roman" w:hAnsi="Times New Roman"/>
          <w:sz w:val="24"/>
          <w:szCs w:val="24"/>
        </w:rPr>
        <w:t xml:space="preserve">, když působil půl roku jako učitel v Indii. </w:t>
      </w:r>
      <w:r>
        <w:rPr>
          <w:rFonts w:ascii="Times New Roman" w:hAnsi="Times New Roman"/>
          <w:sz w:val="24"/>
          <w:szCs w:val="24"/>
        </w:rPr>
        <w:t>Hlavním cílem projektu bylo rozvíjení průřezového tématu multikulturní výchova.</w:t>
      </w:r>
    </w:p>
    <w:p w:rsidR="002275A7" w:rsidRDefault="002275A7" w:rsidP="002A6CA0">
      <w:pPr>
        <w:pStyle w:val="Bezmezer"/>
        <w:jc w:val="both"/>
        <w:rPr>
          <w:rFonts w:ascii="Times New Roman" w:hAnsi="Times New Roman"/>
          <w:sz w:val="24"/>
          <w:szCs w:val="24"/>
        </w:rPr>
      </w:pPr>
    </w:p>
    <w:p w:rsidR="001B0451" w:rsidRDefault="001B0451" w:rsidP="001B0451">
      <w:pPr>
        <w:pStyle w:val="Bezmezer"/>
        <w:ind w:left="851"/>
        <w:jc w:val="both"/>
        <w:rPr>
          <w:rFonts w:ascii="Times New Roman" w:hAnsi="Times New Roman"/>
          <w:sz w:val="24"/>
          <w:szCs w:val="24"/>
        </w:rPr>
      </w:pPr>
    </w:p>
    <w:p w:rsidR="001B0451" w:rsidRDefault="001B0451" w:rsidP="001B0451">
      <w:pPr>
        <w:pStyle w:val="Bezmezer"/>
        <w:numPr>
          <w:ilvl w:val="0"/>
          <w:numId w:val="14"/>
        </w:numPr>
        <w:jc w:val="both"/>
        <w:rPr>
          <w:rFonts w:ascii="Times New Roman" w:hAnsi="Times New Roman"/>
          <w:b/>
          <w:bCs/>
          <w:sz w:val="24"/>
          <w:szCs w:val="24"/>
        </w:rPr>
      </w:pPr>
      <w:r>
        <w:rPr>
          <w:rFonts w:ascii="Times New Roman" w:hAnsi="Times New Roman"/>
          <w:b/>
          <w:bCs/>
          <w:sz w:val="24"/>
          <w:szCs w:val="24"/>
        </w:rPr>
        <w:t>Komunitní setkání – př</w:t>
      </w:r>
      <w:r w:rsidR="009307B7">
        <w:rPr>
          <w:rFonts w:ascii="Times New Roman" w:hAnsi="Times New Roman"/>
          <w:b/>
          <w:bCs/>
          <w:sz w:val="24"/>
          <w:szCs w:val="24"/>
        </w:rPr>
        <w:t>edstavení Cesta kolem světa za 80 minut</w:t>
      </w:r>
    </w:p>
    <w:p w:rsidR="001B0451" w:rsidRDefault="001B0451" w:rsidP="001B0451">
      <w:pPr>
        <w:pStyle w:val="Bezmezer"/>
        <w:jc w:val="both"/>
        <w:rPr>
          <w:rFonts w:ascii="Times New Roman" w:hAnsi="Times New Roman"/>
          <w:b/>
          <w:bCs/>
          <w:sz w:val="24"/>
          <w:szCs w:val="24"/>
        </w:rPr>
      </w:pPr>
    </w:p>
    <w:p w:rsidR="001B0451" w:rsidRPr="00033662" w:rsidRDefault="001B0451" w:rsidP="001B0451">
      <w:pPr>
        <w:pStyle w:val="Bezmezer"/>
        <w:ind w:left="851"/>
        <w:jc w:val="both"/>
        <w:rPr>
          <w:rFonts w:ascii="Times New Roman" w:hAnsi="Times New Roman"/>
          <w:sz w:val="24"/>
          <w:szCs w:val="24"/>
        </w:rPr>
      </w:pPr>
      <w:r>
        <w:rPr>
          <w:rFonts w:ascii="Times New Roman" w:hAnsi="Times New Roman"/>
          <w:sz w:val="24"/>
          <w:szCs w:val="24"/>
        </w:rPr>
        <w:t xml:space="preserve">Divadelní představení žáků školy </w:t>
      </w:r>
      <w:r w:rsidR="009307B7">
        <w:rPr>
          <w:rFonts w:ascii="Times New Roman" w:hAnsi="Times New Roman"/>
          <w:sz w:val="24"/>
          <w:szCs w:val="24"/>
        </w:rPr>
        <w:t>Cesta kolem světa za 80 minut</w:t>
      </w:r>
      <w:r>
        <w:rPr>
          <w:rFonts w:ascii="Times New Roman" w:hAnsi="Times New Roman"/>
          <w:sz w:val="24"/>
          <w:szCs w:val="24"/>
        </w:rPr>
        <w:t xml:space="preserve"> se konalo v rámci komunitně osvětového setkání s multikulturním zaměřením za </w:t>
      </w:r>
      <w:r w:rsidRPr="00033662">
        <w:rPr>
          <w:rFonts w:ascii="Times New Roman" w:hAnsi="Times New Roman"/>
          <w:sz w:val="24"/>
          <w:szCs w:val="24"/>
        </w:rPr>
        <w:t>účast</w:t>
      </w:r>
      <w:r>
        <w:rPr>
          <w:rFonts w:ascii="Times New Roman" w:hAnsi="Times New Roman"/>
          <w:sz w:val="24"/>
          <w:szCs w:val="24"/>
        </w:rPr>
        <w:t>i</w:t>
      </w:r>
      <w:r w:rsidRPr="00033662">
        <w:rPr>
          <w:rFonts w:ascii="Times New Roman" w:hAnsi="Times New Roman"/>
          <w:sz w:val="24"/>
          <w:szCs w:val="24"/>
        </w:rPr>
        <w:t xml:space="preserve"> rodičů</w:t>
      </w:r>
      <w:r>
        <w:rPr>
          <w:rFonts w:ascii="Times New Roman" w:hAnsi="Times New Roman"/>
          <w:sz w:val="24"/>
          <w:szCs w:val="24"/>
        </w:rPr>
        <w:t xml:space="preserve">, </w:t>
      </w:r>
      <w:r w:rsidRPr="00033662">
        <w:rPr>
          <w:rFonts w:ascii="Times New Roman" w:hAnsi="Times New Roman"/>
          <w:sz w:val="24"/>
          <w:szCs w:val="24"/>
        </w:rPr>
        <w:t xml:space="preserve">přátel školy </w:t>
      </w:r>
      <w:r>
        <w:rPr>
          <w:rFonts w:ascii="Times New Roman" w:hAnsi="Times New Roman"/>
          <w:sz w:val="24"/>
          <w:szCs w:val="24"/>
        </w:rPr>
        <w:t>i</w:t>
      </w:r>
      <w:r w:rsidRPr="00033662">
        <w:rPr>
          <w:rFonts w:ascii="Times New Roman" w:hAnsi="Times New Roman"/>
          <w:sz w:val="24"/>
          <w:szCs w:val="24"/>
        </w:rPr>
        <w:t xml:space="preserve"> veřejnosti</w:t>
      </w:r>
      <w:r>
        <w:rPr>
          <w:rFonts w:ascii="Times New Roman" w:hAnsi="Times New Roman"/>
          <w:sz w:val="24"/>
          <w:szCs w:val="24"/>
        </w:rPr>
        <w:t xml:space="preserve"> v Salesiánském divadle v Kobylisích.  </w:t>
      </w:r>
    </w:p>
    <w:p w:rsidR="001B0451" w:rsidRDefault="001B0451" w:rsidP="001B0451">
      <w:pPr>
        <w:spacing w:after="0"/>
        <w:ind w:left="851"/>
        <w:textAlignment w:val="baseline"/>
        <w:rPr>
          <w:bdr w:val="none" w:sz="0" w:space="0" w:color="auto" w:frame="1"/>
        </w:rPr>
      </w:pPr>
    </w:p>
    <w:p w:rsidR="001B0451" w:rsidRDefault="001B0451" w:rsidP="001B0451">
      <w:pPr>
        <w:pStyle w:val="Odstavecseseznamem"/>
        <w:numPr>
          <w:ilvl w:val="0"/>
          <w:numId w:val="14"/>
        </w:numPr>
        <w:spacing w:after="0"/>
        <w:textAlignment w:val="baseline"/>
        <w:rPr>
          <w:b/>
          <w:bCs/>
          <w:bdr w:val="none" w:sz="0" w:space="0" w:color="auto" w:frame="1"/>
        </w:rPr>
      </w:pPr>
      <w:r>
        <w:rPr>
          <w:b/>
          <w:bCs/>
          <w:bdr w:val="none" w:sz="0" w:space="0" w:color="auto" w:frame="1"/>
        </w:rPr>
        <w:t>Zahraniční stáž pedagogického pracovníka</w:t>
      </w:r>
      <w:r w:rsidR="009307B7">
        <w:rPr>
          <w:bdr w:val="none" w:sz="0" w:space="0" w:color="auto" w:frame="1"/>
        </w:rPr>
        <w:t>se z důvodu protiepidemiologických opatření nemohla konat.</w:t>
      </w:r>
    </w:p>
    <w:p w:rsidR="001B0451" w:rsidRDefault="001B0451" w:rsidP="002A6CA0">
      <w:pPr>
        <w:spacing w:after="0"/>
        <w:textAlignment w:val="baseline"/>
        <w:rPr>
          <w:bdr w:val="none" w:sz="0" w:space="0" w:color="auto" w:frame="1"/>
        </w:rPr>
      </w:pPr>
    </w:p>
    <w:p w:rsidR="009307B7" w:rsidRDefault="001B0451" w:rsidP="009307B7">
      <w:pPr>
        <w:pStyle w:val="Odstavecseseznamem"/>
        <w:numPr>
          <w:ilvl w:val="0"/>
          <w:numId w:val="14"/>
        </w:numPr>
        <w:spacing w:after="0"/>
        <w:textAlignment w:val="baseline"/>
        <w:rPr>
          <w:b/>
          <w:bCs/>
          <w:bdr w:val="none" w:sz="0" w:space="0" w:color="auto" w:frame="1"/>
        </w:rPr>
      </w:pPr>
      <w:r>
        <w:rPr>
          <w:b/>
          <w:bCs/>
          <w:bdr w:val="none" w:sz="0" w:space="0" w:color="auto" w:frame="1"/>
        </w:rPr>
        <w:t>Skupinové vzdělávání pedagogického sboru</w:t>
      </w:r>
      <w:r w:rsidR="009307B7">
        <w:rPr>
          <w:bdr w:val="none" w:sz="0" w:space="0" w:color="auto" w:frame="1"/>
        </w:rPr>
        <w:t>se z důvodu protiepidemiologických opatření nemohla konat.</w:t>
      </w:r>
    </w:p>
    <w:p w:rsidR="001B0451" w:rsidRDefault="001B0451" w:rsidP="001B0451">
      <w:pPr>
        <w:spacing w:after="0"/>
        <w:textAlignment w:val="baseline"/>
        <w:rPr>
          <w:b/>
          <w:bCs/>
          <w:bdr w:val="none" w:sz="0" w:space="0" w:color="auto" w:frame="1"/>
        </w:rPr>
      </w:pPr>
    </w:p>
    <w:p w:rsidR="001B0451" w:rsidRDefault="001B0451" w:rsidP="001B0451">
      <w:pPr>
        <w:spacing w:after="0"/>
        <w:ind w:left="851"/>
        <w:textAlignment w:val="baseline"/>
        <w:rPr>
          <w:bdr w:val="none" w:sz="0" w:space="0" w:color="auto" w:frame="1"/>
        </w:rPr>
      </w:pPr>
    </w:p>
    <w:p w:rsidR="001B0451" w:rsidRPr="002A6CA0" w:rsidRDefault="001B0451" w:rsidP="002A6CA0">
      <w:pPr>
        <w:spacing w:after="0"/>
        <w:ind w:left="851"/>
        <w:textAlignment w:val="baseline"/>
        <w:rPr>
          <w:bdr w:val="none" w:sz="0" w:space="0" w:color="auto" w:frame="1"/>
        </w:rPr>
      </w:pPr>
      <w:r>
        <w:rPr>
          <w:bdr w:val="none" w:sz="0" w:space="0" w:color="auto" w:frame="1"/>
        </w:rPr>
        <w:t>Zálohová dotace z tohoto projektu je ve finanční zprávě uvedenapod položkou s názvem Dotace Hl. m. Praha.</w:t>
      </w:r>
    </w:p>
    <w:p w:rsidR="001B0451" w:rsidRDefault="001B0451" w:rsidP="001B0451">
      <w:pPr>
        <w:pStyle w:val="Bezmezer"/>
        <w:ind w:left="851"/>
        <w:jc w:val="both"/>
        <w:rPr>
          <w:rFonts w:ascii="Times New Roman" w:hAnsi="Times New Roman"/>
          <w:b/>
          <w:sz w:val="24"/>
          <w:szCs w:val="24"/>
          <w:u w:val="single"/>
        </w:rPr>
      </w:pPr>
    </w:p>
    <w:p w:rsidR="00255CDC" w:rsidRDefault="00255CDC" w:rsidP="001B0451">
      <w:pPr>
        <w:pStyle w:val="Bezmezer"/>
        <w:ind w:left="851"/>
        <w:jc w:val="both"/>
        <w:rPr>
          <w:rFonts w:ascii="Times New Roman" w:hAnsi="Times New Roman"/>
          <w:b/>
          <w:sz w:val="24"/>
          <w:szCs w:val="24"/>
          <w:u w:val="single"/>
        </w:rPr>
      </w:pPr>
    </w:p>
    <w:p w:rsidR="001B0451" w:rsidRPr="00F63F07" w:rsidRDefault="00255CDC" w:rsidP="001B0451">
      <w:pPr>
        <w:pStyle w:val="Bezmezer"/>
        <w:ind w:left="851"/>
        <w:jc w:val="both"/>
        <w:rPr>
          <w:rFonts w:ascii="Times New Roman" w:hAnsi="Times New Roman"/>
          <w:b/>
          <w:sz w:val="24"/>
          <w:szCs w:val="24"/>
          <w:u w:val="single"/>
        </w:rPr>
      </w:pPr>
      <w:r>
        <w:rPr>
          <w:rFonts w:ascii="Times New Roman" w:hAnsi="Times New Roman"/>
          <w:b/>
          <w:sz w:val="24"/>
          <w:szCs w:val="24"/>
          <w:u w:val="single"/>
        </w:rPr>
        <w:t>30 let od Sametové revoluce</w:t>
      </w:r>
    </w:p>
    <w:p w:rsidR="001B0451" w:rsidRDefault="001B0451" w:rsidP="001B0451">
      <w:pPr>
        <w:pStyle w:val="Bezmezer"/>
        <w:ind w:left="851"/>
        <w:jc w:val="both"/>
        <w:rPr>
          <w:rFonts w:ascii="Times New Roman" w:hAnsi="Times New Roman"/>
          <w:b/>
          <w:sz w:val="24"/>
          <w:szCs w:val="24"/>
        </w:rPr>
      </w:pPr>
    </w:p>
    <w:p w:rsidR="00C83C4B" w:rsidRDefault="001B0451" w:rsidP="001B0451">
      <w:pPr>
        <w:ind w:left="851"/>
        <w:jc w:val="both"/>
      </w:pPr>
      <w:r w:rsidRPr="00CF072D">
        <w:t>Ve všech třídách jsme si v </w:t>
      </w:r>
      <w:r w:rsidR="00255CDC">
        <w:t>listopadu</w:t>
      </w:r>
      <w:r w:rsidRPr="00CF072D">
        <w:t xml:space="preserve"> připomínali </w:t>
      </w:r>
      <w:r w:rsidR="00255CDC">
        <w:t>30</w:t>
      </w:r>
      <w:r w:rsidRPr="00CF072D">
        <w:t xml:space="preserve">. výročí </w:t>
      </w:r>
      <w:r w:rsidR="00255CDC">
        <w:t>nabytí svobody známé pod názvem Sametová revoluce. Měli jsme obrovskou výhodu, tatínkem naší školy</w:t>
      </w:r>
      <w:r w:rsidR="00C83C4B">
        <w:t>byl</w:t>
      </w:r>
      <w:r w:rsidR="00255CDC">
        <w:t xml:space="preserve"> pan Michael Kocáb, přední aktivista v listopadovém dění roku 1989</w:t>
      </w:r>
      <w:r w:rsidR="00563134">
        <w:t xml:space="preserve">, později též ministr lidských práv. Pro děti od 2. třídy výš jsme s ním uspořádali besedu Žáky seznámil s klíčovými body, událostmi listopadového převratu. Vycházel ze svojí knihy Vabank, která v těch dnech šla na pulty knihkupectví. Jeden výtisk </w:t>
      </w:r>
      <w:r w:rsidR="00563134">
        <w:lastRenderedPageBreak/>
        <w:t>nám byl darován i s osobním věnováním. Opět se mezi nás vrátil p. Klepek, prarodič našich žáků a měl besedu s dětmi o životě v době komunistické vlády.</w:t>
      </w:r>
      <w:r w:rsidR="00C83C4B">
        <w:t xml:space="preserve"> V jednotlivých třídách si žáci ještě s ohledem na věk připomněli tuto dobu formou výroby myšlenkových map, plakátů, apod. Tentokrát došlo i na pouštění </w:t>
      </w:r>
      <w:r w:rsidR="00FF6629">
        <w:t>různých dokumentů, které mapují tuto dobu.</w:t>
      </w:r>
    </w:p>
    <w:p w:rsidR="00C83C4B" w:rsidRDefault="00C83C4B" w:rsidP="001B0451">
      <w:pPr>
        <w:ind w:left="851"/>
        <w:jc w:val="both"/>
      </w:pPr>
    </w:p>
    <w:p w:rsidR="00C83C4B" w:rsidRDefault="002A6CA0" w:rsidP="001B0451">
      <w:pPr>
        <w:ind w:left="851"/>
        <w:jc w:val="both"/>
      </w:pPr>
      <w:r>
        <w:rPr>
          <w:b/>
          <w:u w:val="single"/>
        </w:rPr>
        <w:t>Program celoměstské podpory vzdělávání na území hlavního města Prahy pro rok 2020</w:t>
      </w:r>
    </w:p>
    <w:p w:rsidR="002A6CA0" w:rsidRDefault="002A6CA0" w:rsidP="001B0451">
      <w:pPr>
        <w:ind w:left="851"/>
        <w:jc w:val="both"/>
      </w:pPr>
      <w:r>
        <w:t>Plánované oblasti využití dotace:</w:t>
      </w:r>
    </w:p>
    <w:p w:rsidR="002A6CA0" w:rsidRDefault="002A6CA0" w:rsidP="001B0451">
      <w:pPr>
        <w:ind w:left="851"/>
        <w:jc w:val="both"/>
      </w:pPr>
      <w:r>
        <w:t>- Preventivní program pro žá</w:t>
      </w:r>
      <w:r w:rsidR="006B420A">
        <w:t>ky Bratrské školy v obl</w:t>
      </w:r>
      <w:r>
        <w:t xml:space="preserve">asti </w:t>
      </w:r>
      <w:r w:rsidR="006B420A">
        <w:t>rizikového chování na internetu</w:t>
      </w:r>
    </w:p>
    <w:p w:rsidR="006B420A" w:rsidRDefault="006B420A" w:rsidP="001B0451">
      <w:pPr>
        <w:ind w:left="851"/>
        <w:jc w:val="both"/>
      </w:pPr>
      <w:r>
        <w:t>- Vzdělávání pedagogických pracovníků bratrské školy</w:t>
      </w:r>
    </w:p>
    <w:p w:rsidR="006B420A" w:rsidRDefault="006B420A" w:rsidP="001B0451">
      <w:pPr>
        <w:ind w:left="851"/>
        <w:jc w:val="both"/>
      </w:pPr>
      <w:r>
        <w:t>- Divadelní představení Bratrské školy</w:t>
      </w:r>
    </w:p>
    <w:p w:rsidR="006B420A" w:rsidRDefault="006B420A" w:rsidP="001B0451">
      <w:pPr>
        <w:ind w:left="851"/>
        <w:jc w:val="both"/>
      </w:pPr>
      <w:r>
        <w:t>Celková výše poskytnuté dotace byla 47 500 Kč.</w:t>
      </w:r>
    </w:p>
    <w:p w:rsidR="006B420A" w:rsidRDefault="006B420A" w:rsidP="006B420A">
      <w:pPr>
        <w:jc w:val="both"/>
      </w:pPr>
    </w:p>
    <w:p w:rsidR="006B420A" w:rsidRDefault="006B420A" w:rsidP="001B0451">
      <w:pPr>
        <w:ind w:left="851"/>
        <w:jc w:val="both"/>
      </w:pPr>
    </w:p>
    <w:p w:rsidR="006B420A" w:rsidRDefault="006B420A" w:rsidP="001B0451">
      <w:pPr>
        <w:ind w:left="851"/>
        <w:jc w:val="both"/>
        <w:rPr>
          <w:b/>
          <w:u w:val="single"/>
        </w:rPr>
      </w:pPr>
      <w:r>
        <w:rPr>
          <w:b/>
          <w:u w:val="single"/>
        </w:rPr>
        <w:t xml:space="preserve"> MAP 2 Praha 7 (Místní akční plán rozvoje vzdělávání)</w:t>
      </w:r>
    </w:p>
    <w:p w:rsidR="007E3372" w:rsidRDefault="007E3372" w:rsidP="001B0451">
      <w:pPr>
        <w:ind w:left="851"/>
        <w:jc w:val="both"/>
      </w:pPr>
      <w:r>
        <w:t>V rámci projektu obdržela na základě žádosti naše škola částku 60 000 Kč. Do školy bylo zakoupeno zahradnické nářadí a sportovní vybavení.</w:t>
      </w: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Default="007E3372" w:rsidP="001B0451">
      <w:pPr>
        <w:ind w:left="851"/>
        <w:jc w:val="both"/>
      </w:pPr>
    </w:p>
    <w:p w:rsidR="007E3372" w:rsidRPr="007E3372" w:rsidRDefault="007E3372" w:rsidP="001B0451">
      <w:pPr>
        <w:ind w:left="851"/>
        <w:jc w:val="both"/>
      </w:pPr>
    </w:p>
    <w:p w:rsidR="007E3372" w:rsidRPr="007E3372" w:rsidRDefault="007E3372" w:rsidP="007E3372">
      <w:pPr>
        <w:jc w:val="both"/>
      </w:pPr>
      <w:r>
        <w:tab/>
      </w:r>
    </w:p>
    <w:p w:rsidR="001B0451" w:rsidRPr="004D435F" w:rsidRDefault="001B0451" w:rsidP="001B0451">
      <w:pPr>
        <w:pStyle w:val="Nadpis1"/>
      </w:pPr>
      <w:bookmarkStart w:id="23" w:name="_Toc528408099"/>
      <w:bookmarkStart w:id="24" w:name="_Toc56528492"/>
      <w:r w:rsidRPr="004D435F">
        <w:lastRenderedPageBreak/>
        <w:t>Kulturní a výchovně vzdělávací akce školy</w:t>
      </w:r>
      <w:bookmarkEnd w:id="23"/>
      <w:bookmarkEnd w:id="24"/>
    </w:p>
    <w:p w:rsidR="001B0451" w:rsidRPr="00457A31" w:rsidRDefault="001B0451" w:rsidP="001B0451"/>
    <w:tbl>
      <w:tblPr>
        <w:tblStyle w:val="Mkatabulky"/>
        <w:tblW w:w="9640" w:type="dxa"/>
        <w:tblInd w:w="-147" w:type="dxa"/>
        <w:tblLook w:val="04A0"/>
      </w:tblPr>
      <w:tblGrid>
        <w:gridCol w:w="2127"/>
        <w:gridCol w:w="7513"/>
      </w:tblGrid>
      <w:tr w:rsidR="00E91581" w:rsidRPr="00396645" w:rsidTr="00E91581">
        <w:tc>
          <w:tcPr>
            <w:tcW w:w="2127" w:type="dxa"/>
          </w:tcPr>
          <w:p w:rsidR="00E91581" w:rsidRPr="00396645" w:rsidRDefault="00E91581" w:rsidP="00EE7C8A">
            <w:r w:rsidRPr="00396645">
              <w:t>Září</w:t>
            </w:r>
          </w:p>
        </w:tc>
        <w:tc>
          <w:tcPr>
            <w:tcW w:w="7513" w:type="dxa"/>
          </w:tcPr>
          <w:p w:rsidR="00E91581" w:rsidRPr="00396645" w:rsidRDefault="00E91581" w:rsidP="007E3372">
            <w:r>
              <w:t>- Výlet do Roztok u Prahy – vrch Řivnáč (hradiště), 2.tř.</w:t>
            </w:r>
          </w:p>
          <w:p w:rsidR="00E91581" w:rsidRPr="00396645" w:rsidRDefault="00E91581" w:rsidP="007E3372">
            <w:r>
              <w:t>- Mobilní Trilopark, 0.- 5.tř.</w:t>
            </w:r>
          </w:p>
          <w:p w:rsidR="00E91581" w:rsidRPr="00396645" w:rsidRDefault="00E91581" w:rsidP="007E3372">
            <w:r>
              <w:t>- Adaptační a poznávací pobyt Běleč nad Orlicí, 0. - 3.tř.</w:t>
            </w:r>
          </w:p>
          <w:p w:rsidR="00E91581" w:rsidRDefault="00E91581" w:rsidP="007E3372">
            <w:r w:rsidRPr="00396645">
              <w:t xml:space="preserve">- </w:t>
            </w:r>
            <w:r>
              <w:t>Future Port Prague – výstava interaktivních technologií, 5.tř.</w:t>
            </w:r>
          </w:p>
          <w:p w:rsidR="00E91581" w:rsidRDefault="00E91581" w:rsidP="007E3372">
            <w:r>
              <w:t>- Pražský hrad – Hra na hrad, 4.tř.</w:t>
            </w:r>
          </w:p>
          <w:p w:rsidR="00E91581" w:rsidRDefault="00E91581" w:rsidP="007E3372">
            <w:r>
              <w:t>- Studio Alta – Bratři, 2.tř.</w:t>
            </w:r>
          </w:p>
          <w:p w:rsidR="00E91581" w:rsidRPr="00396645" w:rsidRDefault="00E91581" w:rsidP="007E3372">
            <w:r>
              <w:t>- Divadlo Ypsilonka – Hudbajky, 0.tř.</w:t>
            </w:r>
          </w:p>
        </w:tc>
      </w:tr>
      <w:tr w:rsidR="00E91581" w:rsidRPr="00396645" w:rsidTr="00E91581">
        <w:tc>
          <w:tcPr>
            <w:tcW w:w="2127" w:type="dxa"/>
          </w:tcPr>
          <w:p w:rsidR="00E91581" w:rsidRPr="00396645" w:rsidRDefault="00E91581" w:rsidP="00EE7C8A">
            <w:r w:rsidRPr="00396645">
              <w:t>Říjen</w:t>
            </w:r>
          </w:p>
        </w:tc>
        <w:tc>
          <w:tcPr>
            <w:tcW w:w="7513" w:type="dxa"/>
          </w:tcPr>
          <w:p w:rsidR="00E91581" w:rsidRDefault="00E91581" w:rsidP="001671FF">
            <w:r>
              <w:t>- Exkurze do ZOO VV, 3., 4., 5. tř.</w:t>
            </w:r>
          </w:p>
          <w:p w:rsidR="00E91581" w:rsidRDefault="00E91581" w:rsidP="001671FF">
            <w:r>
              <w:t xml:space="preserve">- Exkurze do ZOO – program s průvodcem, 0., 1., 2.tř. </w:t>
            </w:r>
          </w:p>
          <w:p w:rsidR="00E91581" w:rsidRDefault="00E91581" w:rsidP="001671FF">
            <w:r>
              <w:t>- Poznávání historické Prahy – 0.tř.</w:t>
            </w:r>
          </w:p>
          <w:p w:rsidR="00E91581" w:rsidRPr="00396645" w:rsidRDefault="00E91581" w:rsidP="001671FF">
            <w:r>
              <w:t>- Preventivní program KPPP, 5.tř.</w:t>
            </w:r>
          </w:p>
          <w:p w:rsidR="00E91581" w:rsidRPr="00396645" w:rsidRDefault="00E91581" w:rsidP="001671FF">
            <w:r w:rsidRPr="00396645">
              <w:t>- Táborák</w:t>
            </w:r>
          </w:p>
          <w:p w:rsidR="00E91581" w:rsidRDefault="00E91581" w:rsidP="001671FF">
            <w:r>
              <w:t>- Pražský hrad – Hra na hrad, 1.tř.</w:t>
            </w:r>
          </w:p>
          <w:p w:rsidR="00E91581" w:rsidRPr="00396645" w:rsidRDefault="00E91581" w:rsidP="001671FF">
            <w:r>
              <w:t>- Rožmberský palác – Hravý architekt (výstava dětských prací), 5.tř.</w:t>
            </w:r>
          </w:p>
          <w:p w:rsidR="00E91581" w:rsidRPr="00396645" w:rsidRDefault="00E91581" w:rsidP="001671FF">
            <w:r>
              <w:t xml:space="preserve">- Dopravní výchova – dopravní hřiště DDM Letná, 4.tř. </w:t>
            </w:r>
          </w:p>
          <w:p w:rsidR="00E91581" w:rsidRPr="00396645" w:rsidRDefault="00E91581" w:rsidP="001671FF">
            <w:r>
              <w:t>- Den zvířat, 4.tř.</w:t>
            </w:r>
          </w:p>
          <w:p w:rsidR="00E91581" w:rsidRDefault="00E91581" w:rsidP="001671FF">
            <w:r>
              <w:t>- Zemědělské muzeum, 2.tř.</w:t>
            </w:r>
          </w:p>
          <w:p w:rsidR="00E91581" w:rsidRDefault="00E91581" w:rsidP="001671FF">
            <w:r>
              <w:t>- Workshop drumbeny, 0. – 5.tř.</w:t>
            </w:r>
          </w:p>
          <w:p w:rsidR="00E91581" w:rsidRDefault="00E91581" w:rsidP="001671FF">
            <w:r>
              <w:t xml:space="preserve">- Muzeum Policie ČR – Pohádkový semafor, 0. – 2.tř. </w:t>
            </w:r>
          </w:p>
          <w:p w:rsidR="00E91581" w:rsidRDefault="00E91581" w:rsidP="001671FF">
            <w:r>
              <w:t>- Hurá do opery – Procházka operou, 4., 5.tř.</w:t>
            </w:r>
          </w:p>
          <w:p w:rsidR="00E91581" w:rsidRPr="00396645" w:rsidRDefault="00E91581" w:rsidP="001671FF">
            <w:r>
              <w:t>- Konírna Pražského hradu – Výstava Václav IV., 4.tř.</w:t>
            </w:r>
          </w:p>
        </w:tc>
      </w:tr>
      <w:tr w:rsidR="00E91581" w:rsidRPr="00396645" w:rsidTr="00E91581">
        <w:tc>
          <w:tcPr>
            <w:tcW w:w="2127" w:type="dxa"/>
          </w:tcPr>
          <w:p w:rsidR="00E91581" w:rsidRPr="00396645" w:rsidRDefault="00E91581" w:rsidP="00EE7C8A">
            <w:r w:rsidRPr="00396645">
              <w:t>Listopad</w:t>
            </w:r>
          </w:p>
        </w:tc>
        <w:tc>
          <w:tcPr>
            <w:tcW w:w="7513" w:type="dxa"/>
          </w:tcPr>
          <w:p w:rsidR="00E91581" w:rsidRPr="00396645" w:rsidRDefault="00E91581" w:rsidP="007E3372">
            <w:r>
              <w:t>- Divadlo Spejbla a Hurvínka – Hurvínek mezi orly, 0., 1.tř.</w:t>
            </w:r>
          </w:p>
          <w:p w:rsidR="00E91581" w:rsidRPr="00396645" w:rsidRDefault="00E91581" w:rsidP="007E3372">
            <w:r>
              <w:t>- Muzeum Policie ČR – Kolo tety Berty, 3., 4.tř.</w:t>
            </w:r>
          </w:p>
          <w:p w:rsidR="00E91581" w:rsidRPr="00396645" w:rsidRDefault="00E91581" w:rsidP="007E3372">
            <w:r>
              <w:t>- Studio Alta – Krev není voda, 3.tř.</w:t>
            </w:r>
          </w:p>
          <w:p w:rsidR="00E91581" w:rsidRDefault="00E91581" w:rsidP="007E3372">
            <w:r w:rsidRPr="00396645">
              <w:t xml:space="preserve">- </w:t>
            </w:r>
            <w:r>
              <w:t>Toulcův dvůr – Mléčná dráha, 3.tř.</w:t>
            </w:r>
          </w:p>
          <w:p w:rsidR="00E91581" w:rsidRDefault="00E91581" w:rsidP="007E3372">
            <w:r>
              <w:t>- Beseda k 30.letům svobody – p. Kocáb, p. Klepek, 0. – 5.tř.</w:t>
            </w:r>
          </w:p>
          <w:p w:rsidR="00E91581" w:rsidRDefault="00E91581" w:rsidP="007E3372">
            <w:r>
              <w:t>- Planetárium – Kde začíná vesmír, 5.tř.</w:t>
            </w:r>
          </w:p>
          <w:p w:rsidR="00E91581" w:rsidRDefault="00E91581" w:rsidP="007E3372">
            <w:r>
              <w:t>- Planetárium – Naší přírodou, 4.tř.</w:t>
            </w:r>
          </w:p>
          <w:p w:rsidR="00E91581" w:rsidRDefault="00E91581" w:rsidP="007E3372">
            <w:r>
              <w:t>- DOX – Výstava Petra Síse O létání a jiných snech, 1.tř.</w:t>
            </w:r>
          </w:p>
          <w:p w:rsidR="00E91581" w:rsidRDefault="00E91581" w:rsidP="007E3372">
            <w:r>
              <w:t>- Environmentální program – Z lavic ven, 2.tř.</w:t>
            </w:r>
          </w:p>
          <w:p w:rsidR="00E91581" w:rsidRDefault="00E91581" w:rsidP="007E3372">
            <w:r>
              <w:t>- Preventivní program KPPP, 5.tř.</w:t>
            </w:r>
          </w:p>
          <w:p w:rsidR="00E91581" w:rsidRPr="00396645" w:rsidRDefault="00E91581" w:rsidP="007E3372">
            <w:r>
              <w:t>- Přístav 7 – beseda se seniory (p. Krása), 4., 5.tř.</w:t>
            </w:r>
          </w:p>
        </w:tc>
      </w:tr>
      <w:tr w:rsidR="00E91581" w:rsidRPr="00396645" w:rsidTr="00E91581">
        <w:tc>
          <w:tcPr>
            <w:tcW w:w="2127" w:type="dxa"/>
          </w:tcPr>
          <w:p w:rsidR="00E91581" w:rsidRPr="00396645" w:rsidRDefault="00E91581" w:rsidP="00EE7C8A">
            <w:r w:rsidRPr="00396645">
              <w:t>Prosinec</w:t>
            </w:r>
          </w:p>
        </w:tc>
        <w:tc>
          <w:tcPr>
            <w:tcW w:w="7513" w:type="dxa"/>
          </w:tcPr>
          <w:p w:rsidR="00E91581" w:rsidRPr="00396645" w:rsidRDefault="00E91581" w:rsidP="007E3372">
            <w:r>
              <w:t>- Preventivní program Městské policie, 1.tř.</w:t>
            </w:r>
          </w:p>
          <w:p w:rsidR="00E91581" w:rsidRPr="00396645" w:rsidRDefault="00E91581" w:rsidP="007E3372">
            <w:r>
              <w:t>- Výlet do skanzenu Přerov nad Labem, 0. – 3.tř.</w:t>
            </w:r>
          </w:p>
          <w:p w:rsidR="00E91581" w:rsidRDefault="00E91581" w:rsidP="007E3372">
            <w:r w:rsidRPr="00396645">
              <w:lastRenderedPageBreak/>
              <w:t xml:space="preserve">- Mikulášská nadílka </w:t>
            </w:r>
          </w:p>
          <w:p w:rsidR="00E91581" w:rsidRDefault="00E91581" w:rsidP="007E3372">
            <w:r>
              <w:t>- Hurá do opery – Česká opera, 4., 5.tř.</w:t>
            </w:r>
          </w:p>
          <w:p w:rsidR="00E91581" w:rsidRDefault="00E91581" w:rsidP="007E3372">
            <w:r>
              <w:t>- Vystoupení v Domově seniorů Slunečnice – hudební kroužek</w:t>
            </w:r>
          </w:p>
          <w:p w:rsidR="00E91581" w:rsidRDefault="00E91581" w:rsidP="007E3372">
            <w:r>
              <w:t>- Vánoční bohoslužba v kostele U Jákobova žebříku</w:t>
            </w:r>
          </w:p>
          <w:p w:rsidR="00E91581" w:rsidRPr="00396645" w:rsidRDefault="00E91581" w:rsidP="007E3372">
            <w:r>
              <w:t>- Vánoční divadlo – Cesta kolem světa za 80 minut</w:t>
            </w:r>
          </w:p>
        </w:tc>
      </w:tr>
      <w:tr w:rsidR="00E91581" w:rsidRPr="00396645" w:rsidTr="00E91581">
        <w:trPr>
          <w:trHeight w:val="1782"/>
        </w:trPr>
        <w:tc>
          <w:tcPr>
            <w:tcW w:w="2127" w:type="dxa"/>
          </w:tcPr>
          <w:p w:rsidR="00E91581" w:rsidRPr="00396645" w:rsidRDefault="00E91581" w:rsidP="00EE7C8A">
            <w:r w:rsidRPr="00396645">
              <w:lastRenderedPageBreak/>
              <w:t>Leden</w:t>
            </w:r>
          </w:p>
          <w:p w:rsidR="00E91581" w:rsidRPr="00396645" w:rsidRDefault="00E91581" w:rsidP="00EE7C8A"/>
          <w:p w:rsidR="00E91581" w:rsidRPr="00396645" w:rsidRDefault="00E91581" w:rsidP="00EE7C8A"/>
          <w:p w:rsidR="00E91581" w:rsidRPr="00396645" w:rsidRDefault="00E91581" w:rsidP="00EE7C8A"/>
          <w:p w:rsidR="00E91581" w:rsidRPr="00396645" w:rsidRDefault="00E91581" w:rsidP="00EE7C8A"/>
        </w:tc>
        <w:tc>
          <w:tcPr>
            <w:tcW w:w="7513" w:type="dxa"/>
          </w:tcPr>
          <w:p w:rsidR="00E91581" w:rsidRPr="00396645" w:rsidRDefault="00E91581" w:rsidP="007E3372">
            <w:r>
              <w:t>- Setkání s hudbou dávno minulou – hudební představení, 0. – 5.tř.</w:t>
            </w:r>
          </w:p>
          <w:p w:rsidR="00E91581" w:rsidRPr="00396645" w:rsidRDefault="00E91581" w:rsidP="007E3372">
            <w:r>
              <w:t>- Preventivní program Městské policie, 4.tř.</w:t>
            </w:r>
          </w:p>
          <w:p w:rsidR="00E91581" w:rsidRPr="00396645" w:rsidRDefault="00E91581" w:rsidP="007E3372">
            <w:r>
              <w:t>- Náprstkovo muzeum – Austrálie a Oceánie, 5.tř.</w:t>
            </w:r>
          </w:p>
          <w:p w:rsidR="00E91581" w:rsidRDefault="00E91581" w:rsidP="007E3372">
            <w:r>
              <w:t>- DOX – Výstava Petra Síse O létání a jiných snech, 4., 5.tř.</w:t>
            </w:r>
          </w:p>
          <w:p w:rsidR="00E91581" w:rsidRPr="00396645" w:rsidRDefault="00E91581" w:rsidP="007E3372">
            <w:r>
              <w:t>- Přednáška o Indii – p. Matouš Šimek</w:t>
            </w:r>
          </w:p>
          <w:p w:rsidR="00E91581" w:rsidRDefault="00E91581" w:rsidP="007E3372">
            <w:r>
              <w:t>- Pobyt na horách – Šumava</w:t>
            </w:r>
          </w:p>
          <w:p w:rsidR="00E91581" w:rsidRPr="00396645" w:rsidRDefault="00E91581" w:rsidP="007E3372">
            <w:r>
              <w:t>- Preventivní program KPPP – 5.tř.</w:t>
            </w:r>
          </w:p>
        </w:tc>
      </w:tr>
      <w:tr w:rsidR="00E91581" w:rsidRPr="00396645" w:rsidTr="00E91581">
        <w:trPr>
          <w:trHeight w:val="1083"/>
        </w:trPr>
        <w:tc>
          <w:tcPr>
            <w:tcW w:w="2127" w:type="dxa"/>
          </w:tcPr>
          <w:p w:rsidR="00E91581" w:rsidRPr="00396645" w:rsidRDefault="00E91581" w:rsidP="00EE7C8A">
            <w:r>
              <w:t>Únor</w:t>
            </w:r>
          </w:p>
        </w:tc>
        <w:tc>
          <w:tcPr>
            <w:tcW w:w="7513" w:type="dxa"/>
          </w:tcPr>
          <w:p w:rsidR="00E91581" w:rsidRDefault="00E91581" w:rsidP="007E3372">
            <w:pPr>
              <w:rPr>
                <w:sz w:val="20"/>
                <w:szCs w:val="20"/>
              </w:rPr>
            </w:pPr>
            <w:r>
              <w:t>- Divadlo Metro – Na výletě v iSvětě, 4.tř.</w:t>
            </w:r>
          </w:p>
          <w:p w:rsidR="00E91581" w:rsidRDefault="00E91581" w:rsidP="007E3372">
            <w:r>
              <w:t>- Vánoční divadlo pro pozvané školy – Cesta kolem světa za 80 minut</w:t>
            </w:r>
          </w:p>
          <w:p w:rsidR="00E91581" w:rsidRPr="005317B7" w:rsidRDefault="00E91581" w:rsidP="007E3372">
            <w:r>
              <w:t>- Seznámení s korejskou kulturou, 0. – 5.tř.</w:t>
            </w:r>
          </w:p>
          <w:p w:rsidR="00E91581" w:rsidRPr="00396645" w:rsidRDefault="00E91581" w:rsidP="007E3372">
            <w:r>
              <w:t>- Planetárium – naší přírodou, 5.tř.</w:t>
            </w:r>
          </w:p>
          <w:p w:rsidR="00E91581" w:rsidRPr="00396645" w:rsidRDefault="00E91581" w:rsidP="007E3372">
            <w:r w:rsidRPr="00396645">
              <w:t>-</w:t>
            </w:r>
            <w:r>
              <w:t xml:space="preserve"> Městská knihovna Sedmička, 5.tř.</w:t>
            </w:r>
          </w:p>
        </w:tc>
      </w:tr>
    </w:tbl>
    <w:p w:rsidR="001B0451" w:rsidRDefault="001B0451" w:rsidP="001B0451"/>
    <w:p w:rsidR="001B0451" w:rsidRDefault="001B0451" w:rsidP="001B0451">
      <w:pPr>
        <w:spacing w:after="200" w:line="276" w:lineRule="auto"/>
        <w:rPr>
          <w:b/>
          <w:bCs/>
          <w:color w:val="000000"/>
          <w:sz w:val="26"/>
          <w:szCs w:val="26"/>
        </w:rPr>
      </w:pPr>
      <w:bookmarkStart w:id="25" w:name="_Toc528408100"/>
      <w:r>
        <w:rPr>
          <w:sz w:val="26"/>
          <w:szCs w:val="26"/>
        </w:rPr>
        <w:br w:type="page"/>
      </w:r>
    </w:p>
    <w:p w:rsidR="001B0451" w:rsidRPr="002A29F1" w:rsidRDefault="001B0451" w:rsidP="001B0451">
      <w:pPr>
        <w:pStyle w:val="Nadpis1"/>
      </w:pPr>
      <w:bookmarkStart w:id="26" w:name="_Toc56528493"/>
      <w:r w:rsidRPr="002A29F1">
        <w:lastRenderedPageBreak/>
        <w:t>Účast v celostátních srovnávacích testech a soutěžích</w:t>
      </w:r>
      <w:bookmarkEnd w:id="25"/>
      <w:bookmarkEnd w:id="26"/>
    </w:p>
    <w:p w:rsidR="001B0451" w:rsidRPr="00396645" w:rsidRDefault="001B0451" w:rsidP="001B0451">
      <w:pPr>
        <w:pStyle w:val="Bezmezer"/>
        <w:ind w:right="-427"/>
        <w:rPr>
          <w:rFonts w:ascii="Times New Roman" w:hAnsi="Times New Roman"/>
          <w:sz w:val="24"/>
          <w:szCs w:val="24"/>
        </w:rPr>
      </w:pPr>
    </w:p>
    <w:p w:rsidR="002275A7" w:rsidRDefault="00E91581" w:rsidP="00E91581">
      <w:pPr>
        <w:pStyle w:val="Bezmezer"/>
        <w:ind w:left="851"/>
        <w:jc w:val="both"/>
        <w:rPr>
          <w:rFonts w:ascii="Times New Roman" w:hAnsi="Times New Roman"/>
          <w:sz w:val="24"/>
          <w:szCs w:val="24"/>
        </w:rPr>
      </w:pPr>
      <w:r>
        <w:rPr>
          <w:rFonts w:ascii="Times New Roman" w:hAnsi="Times New Roman"/>
          <w:sz w:val="24"/>
          <w:szCs w:val="24"/>
        </w:rPr>
        <w:t>Ve školním roce 2019/2020 se celostátních srovnávacích testů Kalibro vzhledem k uzavření škol v rámci jarních epidemiologických opatření účastnili pouze žáci 5. třídy.  Aspoň tito ž</w:t>
      </w:r>
      <w:r w:rsidRPr="00396645">
        <w:rPr>
          <w:rFonts w:ascii="Times New Roman" w:hAnsi="Times New Roman"/>
          <w:sz w:val="24"/>
          <w:szCs w:val="24"/>
        </w:rPr>
        <w:t>áci měli možnost si porovnat svoje výsledky s obrovským vzorkem svých vrstevníků.</w:t>
      </w:r>
    </w:p>
    <w:p w:rsidR="002275A7" w:rsidRDefault="002275A7" w:rsidP="001B0451">
      <w:pPr>
        <w:pStyle w:val="Bezmezer"/>
        <w:ind w:left="709"/>
        <w:rPr>
          <w:rFonts w:ascii="Times New Roman" w:hAnsi="Times New Roman"/>
          <w:sz w:val="24"/>
          <w:szCs w:val="24"/>
        </w:rPr>
      </w:pPr>
    </w:p>
    <w:p w:rsidR="001B0451" w:rsidRPr="00396645" w:rsidRDefault="001B0451" w:rsidP="001B0451">
      <w:pPr>
        <w:pStyle w:val="Bezmezer"/>
        <w:ind w:left="709"/>
        <w:rPr>
          <w:rFonts w:ascii="Times New Roman" w:hAnsi="Times New Roman"/>
          <w:sz w:val="24"/>
          <w:szCs w:val="24"/>
        </w:rPr>
      </w:pPr>
      <w:r w:rsidRPr="00396645">
        <w:rPr>
          <w:rFonts w:ascii="Times New Roman" w:hAnsi="Times New Roman"/>
          <w:sz w:val="24"/>
          <w:szCs w:val="24"/>
        </w:rPr>
        <w:t>5. ročník</w:t>
      </w:r>
    </w:p>
    <w:p w:rsidR="001B0451" w:rsidRPr="00396645" w:rsidRDefault="001B0451" w:rsidP="001B0451">
      <w:pPr>
        <w:pStyle w:val="Bezmezer"/>
        <w:ind w:left="709"/>
        <w:rPr>
          <w:rFonts w:ascii="Times New Roman" w:hAnsi="Times New Roman"/>
          <w:sz w:val="24"/>
          <w:szCs w:val="24"/>
        </w:rPr>
      </w:pPr>
    </w:p>
    <w:tbl>
      <w:tblPr>
        <w:tblpPr w:leftFromText="141" w:rightFromText="141" w:bottomFromText="200" w:vertAnchor="text" w:horzAnchor="page" w:tblpX="2263"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72"/>
        <w:gridCol w:w="1072"/>
        <w:gridCol w:w="1073"/>
        <w:gridCol w:w="1071"/>
        <w:gridCol w:w="1072"/>
        <w:gridCol w:w="1425"/>
        <w:gridCol w:w="1161"/>
      </w:tblGrid>
      <w:tr w:rsidR="001B0451" w:rsidRPr="00396645" w:rsidTr="00EE7C8A">
        <w:trPr>
          <w:trHeight w:val="576"/>
        </w:trPr>
        <w:tc>
          <w:tcPr>
            <w:tcW w:w="21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ČESKÝ JAZYK</w:t>
            </w:r>
          </w:p>
        </w:tc>
        <w:tc>
          <w:tcPr>
            <w:tcW w:w="21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MATEMATIKA</w:t>
            </w:r>
          </w:p>
        </w:tc>
        <w:tc>
          <w:tcPr>
            <w:tcW w:w="21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PŘÍRODOVĚDA</w:t>
            </w:r>
          </w:p>
        </w:tc>
        <w:tc>
          <w:tcPr>
            <w:tcW w:w="25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ANGLICKÝ JAZYK</w:t>
            </w:r>
          </w:p>
        </w:tc>
      </w:tr>
      <w:tr w:rsidR="001B0451" w:rsidRPr="00396645" w:rsidTr="00EE7C8A">
        <w:trPr>
          <w:trHeight w:val="543"/>
        </w:trPr>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0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c>
          <w:tcPr>
            <w:tcW w:w="1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průměr ČR (%)</w:t>
            </w:r>
          </w:p>
        </w:tc>
        <w:tc>
          <w:tcPr>
            <w:tcW w:w="1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 xml:space="preserve">průměr </w:t>
            </w:r>
          </w:p>
          <w:p w:rsidR="001B0451" w:rsidRPr="00396645" w:rsidRDefault="001B0451" w:rsidP="00EE7C8A">
            <w:pPr>
              <w:pStyle w:val="Bezmezer"/>
              <w:spacing w:line="276" w:lineRule="auto"/>
              <w:jc w:val="center"/>
              <w:rPr>
                <w:rFonts w:ascii="Times New Roman" w:hAnsi="Times New Roman"/>
                <w:sz w:val="24"/>
                <w:szCs w:val="24"/>
                <w:lang w:eastAsia="cs-CZ"/>
              </w:rPr>
            </w:pPr>
            <w:r w:rsidRPr="00396645">
              <w:rPr>
                <w:rFonts w:ascii="Times New Roman" w:hAnsi="Times New Roman"/>
                <w:sz w:val="24"/>
                <w:szCs w:val="24"/>
                <w:lang w:eastAsia="cs-CZ"/>
              </w:rPr>
              <w:t>BŠ (%)</w:t>
            </w:r>
          </w:p>
        </w:tc>
      </w:tr>
      <w:tr w:rsidR="001B0451" w:rsidRPr="00396645" w:rsidTr="00EE7C8A">
        <w:trPr>
          <w:trHeight w:val="555"/>
        </w:trPr>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E9158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66</w:t>
            </w:r>
            <w:r w:rsidR="001B0451">
              <w:rPr>
                <w:rFonts w:ascii="Times New Roman" w:hAnsi="Times New Roman"/>
                <w:sz w:val="24"/>
                <w:szCs w:val="24"/>
                <w:lang w:eastAsia="cs-CZ"/>
              </w:rPr>
              <w:t>,</w:t>
            </w:r>
            <w:r>
              <w:rPr>
                <w:rFonts w:ascii="Times New Roman" w:hAnsi="Times New Roman"/>
                <w:sz w:val="24"/>
                <w:szCs w:val="24"/>
                <w:lang w:eastAsia="cs-CZ"/>
              </w:rPr>
              <w:t>2</w:t>
            </w:r>
          </w:p>
        </w:tc>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E91581" w:rsidP="00E91581">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70</w:t>
            </w:r>
            <w:r w:rsidR="001B0451">
              <w:rPr>
                <w:rFonts w:ascii="Times New Roman" w:hAnsi="Times New Roman"/>
                <w:sz w:val="24"/>
                <w:szCs w:val="24"/>
                <w:lang w:eastAsia="cs-CZ"/>
              </w:rPr>
              <w:t>,</w:t>
            </w:r>
            <w:r>
              <w:rPr>
                <w:rFonts w:ascii="Times New Roman" w:hAnsi="Times New Roman"/>
                <w:sz w:val="24"/>
                <w:szCs w:val="24"/>
                <w:lang w:eastAsia="cs-CZ"/>
              </w:rPr>
              <w:t>9</w:t>
            </w:r>
          </w:p>
        </w:tc>
        <w:tc>
          <w:tcPr>
            <w:tcW w:w="1072"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E91581" w:rsidP="00EE7C8A">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50,5</w:t>
            </w:r>
          </w:p>
        </w:tc>
        <w:tc>
          <w:tcPr>
            <w:tcW w:w="1073"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E91581" w:rsidP="00E91581">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59</w:t>
            </w:r>
            <w:r w:rsidR="001B0451">
              <w:rPr>
                <w:rFonts w:ascii="Times New Roman" w:hAnsi="Times New Roman"/>
                <w:sz w:val="24"/>
                <w:szCs w:val="24"/>
                <w:lang w:eastAsia="cs-CZ"/>
              </w:rPr>
              <w:t>,</w:t>
            </w:r>
            <w:r>
              <w:rPr>
                <w:rFonts w:ascii="Times New Roman" w:hAnsi="Times New Roman"/>
                <w:sz w:val="24"/>
                <w:szCs w:val="24"/>
                <w:lang w:eastAsia="cs-CZ"/>
              </w:rPr>
              <w:t>3</w:t>
            </w:r>
          </w:p>
        </w:tc>
        <w:tc>
          <w:tcPr>
            <w:tcW w:w="1071" w:type="dxa"/>
            <w:tcBorders>
              <w:top w:val="single" w:sz="4" w:space="0" w:color="auto"/>
              <w:left w:val="single" w:sz="4" w:space="0" w:color="auto"/>
              <w:bottom w:val="single" w:sz="4" w:space="0" w:color="auto"/>
              <w:right w:val="single" w:sz="4" w:space="0" w:color="auto"/>
            </w:tcBorders>
            <w:vAlign w:val="center"/>
          </w:tcPr>
          <w:p w:rsidR="001B0451" w:rsidRPr="00396645" w:rsidRDefault="00E91581" w:rsidP="00E91581">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69</w:t>
            </w:r>
            <w:r w:rsidR="001B0451">
              <w:rPr>
                <w:rFonts w:ascii="Times New Roman" w:hAnsi="Times New Roman"/>
                <w:sz w:val="24"/>
                <w:szCs w:val="24"/>
                <w:lang w:eastAsia="cs-CZ"/>
              </w:rPr>
              <w:t>,</w:t>
            </w:r>
            <w:r>
              <w:rPr>
                <w:rFonts w:ascii="Times New Roman" w:hAnsi="Times New Roman"/>
                <w:sz w:val="24"/>
                <w:szCs w:val="24"/>
                <w:lang w:eastAsia="cs-CZ"/>
              </w:rPr>
              <w:t>6</w:t>
            </w:r>
          </w:p>
        </w:tc>
        <w:tc>
          <w:tcPr>
            <w:tcW w:w="1072" w:type="dxa"/>
            <w:tcBorders>
              <w:top w:val="single" w:sz="4" w:space="0" w:color="auto"/>
              <w:left w:val="single" w:sz="4" w:space="0" w:color="auto"/>
              <w:bottom w:val="single" w:sz="4" w:space="0" w:color="auto"/>
              <w:right w:val="single" w:sz="4" w:space="0" w:color="auto"/>
            </w:tcBorders>
            <w:vAlign w:val="center"/>
          </w:tcPr>
          <w:p w:rsidR="001B0451" w:rsidRPr="00396645" w:rsidRDefault="00E91581" w:rsidP="00E91581">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72</w:t>
            </w:r>
            <w:r w:rsidR="001B0451">
              <w:rPr>
                <w:rFonts w:ascii="Times New Roman" w:hAnsi="Times New Roman"/>
                <w:sz w:val="24"/>
                <w:szCs w:val="24"/>
                <w:lang w:eastAsia="cs-CZ"/>
              </w:rPr>
              <w:t>,</w:t>
            </w:r>
            <w:r>
              <w:rPr>
                <w:rFonts w:ascii="Times New Roman" w:hAnsi="Times New Roman"/>
                <w:sz w:val="24"/>
                <w:szCs w:val="24"/>
                <w:lang w:eastAsia="cs-CZ"/>
              </w:rPr>
              <w:t>1</w:t>
            </w:r>
          </w:p>
        </w:tc>
        <w:tc>
          <w:tcPr>
            <w:tcW w:w="1425"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E91581" w:rsidP="00E91581">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68</w:t>
            </w:r>
            <w:r w:rsidR="001B0451">
              <w:rPr>
                <w:rFonts w:ascii="Times New Roman" w:hAnsi="Times New Roman"/>
                <w:sz w:val="24"/>
                <w:szCs w:val="24"/>
                <w:lang w:eastAsia="cs-CZ"/>
              </w:rPr>
              <w:t>,</w:t>
            </w:r>
            <w:r>
              <w:rPr>
                <w:rFonts w:ascii="Times New Roman" w:hAnsi="Times New Roman"/>
                <w:sz w:val="24"/>
                <w:szCs w:val="24"/>
                <w:lang w:eastAsia="cs-CZ"/>
              </w:rPr>
              <w:t>0</w:t>
            </w:r>
          </w:p>
        </w:tc>
        <w:tc>
          <w:tcPr>
            <w:tcW w:w="1161" w:type="dxa"/>
            <w:tcBorders>
              <w:top w:val="single" w:sz="4" w:space="0" w:color="auto"/>
              <w:left w:val="single" w:sz="4" w:space="0" w:color="auto"/>
              <w:bottom w:val="single" w:sz="4" w:space="0" w:color="auto"/>
              <w:right w:val="single" w:sz="4" w:space="0" w:color="auto"/>
            </w:tcBorders>
            <w:vAlign w:val="center"/>
            <w:hideMark/>
          </w:tcPr>
          <w:p w:rsidR="001B0451" w:rsidRPr="00396645" w:rsidRDefault="00E91581" w:rsidP="00E91581">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66</w:t>
            </w:r>
            <w:r w:rsidR="001B0451">
              <w:rPr>
                <w:rFonts w:ascii="Times New Roman" w:hAnsi="Times New Roman"/>
                <w:sz w:val="24"/>
                <w:szCs w:val="24"/>
                <w:lang w:eastAsia="cs-CZ"/>
              </w:rPr>
              <w:t>,</w:t>
            </w:r>
            <w:r>
              <w:rPr>
                <w:rFonts w:ascii="Times New Roman" w:hAnsi="Times New Roman"/>
                <w:sz w:val="24"/>
                <w:szCs w:val="24"/>
                <w:lang w:eastAsia="cs-CZ"/>
              </w:rPr>
              <w:t>4</w:t>
            </w:r>
          </w:p>
        </w:tc>
      </w:tr>
    </w:tbl>
    <w:p w:rsidR="002275A7" w:rsidRDefault="002275A7" w:rsidP="001B0451">
      <w:pPr>
        <w:pStyle w:val="Bezmezer"/>
        <w:ind w:left="851" w:hanging="143"/>
        <w:jc w:val="both"/>
        <w:rPr>
          <w:rFonts w:ascii="Times New Roman" w:hAnsi="Times New Roman"/>
          <w:sz w:val="24"/>
          <w:szCs w:val="24"/>
        </w:rPr>
      </w:pPr>
      <w:bookmarkStart w:id="27" w:name="_Toc528408101"/>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2275A7" w:rsidRDefault="002275A7" w:rsidP="001B0451">
      <w:pPr>
        <w:pStyle w:val="Bezmezer"/>
        <w:ind w:left="851" w:hanging="143"/>
        <w:jc w:val="both"/>
        <w:rPr>
          <w:rFonts w:ascii="Times New Roman" w:hAnsi="Times New Roman"/>
          <w:sz w:val="24"/>
          <w:szCs w:val="24"/>
        </w:rPr>
      </w:pPr>
    </w:p>
    <w:p w:rsidR="00E91581" w:rsidRDefault="00E91581" w:rsidP="00E91581">
      <w:pPr>
        <w:pStyle w:val="Bezmezer"/>
        <w:ind w:left="851"/>
        <w:jc w:val="both"/>
        <w:rPr>
          <w:rFonts w:ascii="Times New Roman" w:hAnsi="Times New Roman"/>
          <w:sz w:val="24"/>
          <w:szCs w:val="24"/>
        </w:rPr>
      </w:pPr>
      <w:r>
        <w:rPr>
          <w:rFonts w:ascii="Times New Roman" w:hAnsi="Times New Roman"/>
          <w:sz w:val="24"/>
          <w:szCs w:val="24"/>
        </w:rPr>
        <w:t>Soutěže, kterých se každoročně účastníme a která se konají většinou v II. pololetí, byly do konce školního roku zrušeny.</w:t>
      </w:r>
    </w:p>
    <w:p w:rsidR="00E91581" w:rsidRDefault="00E91581" w:rsidP="00E91581">
      <w:pPr>
        <w:pStyle w:val="Bezmezer"/>
        <w:ind w:left="851"/>
        <w:jc w:val="both"/>
        <w:rPr>
          <w:rFonts w:ascii="Times New Roman" w:hAnsi="Times New Roman"/>
          <w:sz w:val="24"/>
          <w:szCs w:val="24"/>
        </w:rPr>
      </w:pPr>
    </w:p>
    <w:p w:rsidR="00E91581" w:rsidRDefault="00E91581" w:rsidP="00E91581">
      <w:pPr>
        <w:pStyle w:val="Bezmezer"/>
        <w:ind w:left="851"/>
        <w:jc w:val="both"/>
        <w:rPr>
          <w:rFonts w:ascii="Times New Roman" w:hAnsi="Times New Roman"/>
          <w:sz w:val="24"/>
          <w:szCs w:val="24"/>
        </w:rPr>
      </w:pPr>
      <w:r>
        <w:rPr>
          <w:rFonts w:ascii="Times New Roman" w:hAnsi="Times New Roman"/>
          <w:sz w:val="24"/>
          <w:szCs w:val="24"/>
        </w:rPr>
        <w:t>Recitační soutěž Pražské poetické setkání proběhla pouze v rámci školního kola.</w:t>
      </w:r>
    </w:p>
    <w:p w:rsidR="00E91581" w:rsidRDefault="00E91581" w:rsidP="00E91581">
      <w:pPr>
        <w:pStyle w:val="Bezmezer"/>
        <w:jc w:val="both"/>
        <w:rPr>
          <w:rFonts w:ascii="Times New Roman" w:hAnsi="Times New Roman"/>
          <w:sz w:val="24"/>
          <w:szCs w:val="24"/>
        </w:rPr>
      </w:pPr>
    </w:p>
    <w:p w:rsidR="00E91581" w:rsidRDefault="00555F0A" w:rsidP="00E91581">
      <w:pPr>
        <w:pStyle w:val="Bezmezer"/>
        <w:ind w:left="851"/>
        <w:jc w:val="both"/>
        <w:rPr>
          <w:rFonts w:ascii="Times New Roman" w:hAnsi="Times New Roman"/>
          <w:sz w:val="24"/>
          <w:szCs w:val="24"/>
        </w:rPr>
      </w:pPr>
      <w:r>
        <w:rPr>
          <w:rFonts w:ascii="Times New Roman" w:hAnsi="Times New Roman"/>
          <w:sz w:val="24"/>
          <w:szCs w:val="24"/>
        </w:rPr>
        <w:t>Během školního roku jsme se účastnili v</w:t>
      </w:r>
      <w:r w:rsidR="00E91581">
        <w:rPr>
          <w:rFonts w:ascii="Times New Roman" w:hAnsi="Times New Roman"/>
          <w:sz w:val="24"/>
          <w:szCs w:val="24"/>
        </w:rPr>
        <w:t>ýtvarn</w:t>
      </w:r>
      <w:r>
        <w:rPr>
          <w:rFonts w:ascii="Times New Roman" w:hAnsi="Times New Roman"/>
          <w:sz w:val="24"/>
          <w:szCs w:val="24"/>
        </w:rPr>
        <w:t>é</w:t>
      </w:r>
      <w:r w:rsidR="00E91581">
        <w:rPr>
          <w:rFonts w:ascii="Times New Roman" w:hAnsi="Times New Roman"/>
          <w:sz w:val="24"/>
          <w:szCs w:val="24"/>
        </w:rPr>
        <w:t xml:space="preserve"> soutěže Lidé a zvířata</w:t>
      </w:r>
      <w:r>
        <w:rPr>
          <w:rFonts w:ascii="Times New Roman" w:hAnsi="Times New Roman"/>
          <w:sz w:val="24"/>
          <w:szCs w:val="24"/>
        </w:rPr>
        <w:t xml:space="preserve">, </w:t>
      </w:r>
      <w:r w:rsidR="00E91581">
        <w:rPr>
          <w:rFonts w:ascii="Times New Roman" w:hAnsi="Times New Roman"/>
          <w:sz w:val="24"/>
          <w:szCs w:val="24"/>
        </w:rPr>
        <w:t>pořád</w:t>
      </w:r>
      <w:r>
        <w:rPr>
          <w:rFonts w:ascii="Times New Roman" w:hAnsi="Times New Roman"/>
          <w:sz w:val="24"/>
          <w:szCs w:val="24"/>
        </w:rPr>
        <w:t>a</w:t>
      </w:r>
      <w:r w:rsidR="00E91581">
        <w:rPr>
          <w:rFonts w:ascii="Times New Roman" w:hAnsi="Times New Roman"/>
          <w:sz w:val="24"/>
          <w:szCs w:val="24"/>
        </w:rPr>
        <w:t>né Toulcovým dvorem</w:t>
      </w:r>
      <w:r>
        <w:rPr>
          <w:rFonts w:ascii="Times New Roman" w:hAnsi="Times New Roman"/>
          <w:sz w:val="24"/>
          <w:szCs w:val="24"/>
        </w:rPr>
        <w:t>, celostátní soutěže Komenský a my na téma Most a mezinárodní dětské výtvarné výstavy Lidice na téma Krajina.</w:t>
      </w:r>
    </w:p>
    <w:p w:rsidR="001B0451" w:rsidRPr="00D0451D" w:rsidRDefault="00E91581" w:rsidP="00D0451D">
      <w:pPr>
        <w:pStyle w:val="Bezmezer"/>
        <w:ind w:left="851"/>
        <w:jc w:val="both"/>
        <w:rPr>
          <w:rFonts w:ascii="Times New Roman" w:hAnsi="Times New Roman"/>
          <w:sz w:val="24"/>
          <w:szCs w:val="24"/>
        </w:rPr>
      </w:pPr>
      <w:r>
        <w:rPr>
          <w:rFonts w:ascii="Times New Roman" w:hAnsi="Times New Roman"/>
          <w:sz w:val="24"/>
          <w:szCs w:val="24"/>
        </w:rPr>
        <w:t>Do soutěže Hravý architekt 2019 – Moje architektonické dědictví, která měla přesah do školního roku 2019/2020, bylo vybráno 8 výtvarných prací našich žáků 5. třídy, kteří získali za svá díla ocenění.Výtvarné práce byly vystaveny v Rožmberském paláci na Pražském hradě.</w:t>
      </w:r>
      <w:r w:rsidR="001B0451">
        <w:rPr>
          <w:sz w:val="26"/>
          <w:szCs w:val="26"/>
        </w:rPr>
        <w:br w:type="page"/>
      </w:r>
    </w:p>
    <w:p w:rsidR="001B0451" w:rsidRPr="00CF0D8B" w:rsidRDefault="001B0451" w:rsidP="001B0451">
      <w:pPr>
        <w:pStyle w:val="Nadpis1"/>
      </w:pPr>
      <w:bookmarkStart w:id="28" w:name="_Toc56528494"/>
      <w:r w:rsidRPr="00CF0D8B">
        <w:lastRenderedPageBreak/>
        <w:t>Spolupráce se vzdělávacími institucemi</w:t>
      </w:r>
      <w:bookmarkEnd w:id="27"/>
      <w:bookmarkEnd w:id="28"/>
    </w:p>
    <w:p w:rsidR="001B0451" w:rsidRPr="00396645" w:rsidRDefault="001B0451" w:rsidP="001B0451">
      <w:pPr>
        <w:jc w:val="both"/>
        <w:rPr>
          <w:b/>
        </w:rPr>
      </w:pPr>
    </w:p>
    <w:p w:rsidR="001B0451" w:rsidRPr="00396645" w:rsidRDefault="001B0451" w:rsidP="001B0451">
      <w:pPr>
        <w:ind w:left="851"/>
        <w:jc w:val="both"/>
      </w:pPr>
      <w:r w:rsidRPr="00396645">
        <w:t xml:space="preserve"> Během školního roku jsme měli možnost </w:t>
      </w:r>
      <w:r>
        <w:t>spolupracovat s těmito školami</w:t>
      </w:r>
    </w:p>
    <w:p w:rsidR="00FF6629" w:rsidRDefault="001B0451" w:rsidP="00FF6629">
      <w:pPr>
        <w:numPr>
          <w:ilvl w:val="0"/>
          <w:numId w:val="2"/>
        </w:numPr>
        <w:ind w:left="1418" w:hanging="425"/>
        <w:jc w:val="both"/>
      </w:pPr>
      <w:r w:rsidRPr="00396645">
        <w:t xml:space="preserve">Navštívila nás Katolická mateřská škola se svými předškoláky a zúčastnila se jedné hodiny v 1. třídě. </w:t>
      </w:r>
    </w:p>
    <w:p w:rsidR="00FF6629" w:rsidRDefault="00FF6629" w:rsidP="00FF6629">
      <w:pPr>
        <w:numPr>
          <w:ilvl w:val="0"/>
          <w:numId w:val="2"/>
        </w:numPr>
        <w:ind w:left="1418" w:hanging="425"/>
        <w:jc w:val="both"/>
      </w:pPr>
      <w:r>
        <w:t>Na další akce již vzhledem k uzavření škol nedošlo.</w:t>
      </w:r>
    </w:p>
    <w:p w:rsidR="001B0451" w:rsidRDefault="001B0451" w:rsidP="001B0451">
      <w:pPr>
        <w:ind w:left="348"/>
        <w:jc w:val="both"/>
      </w:pPr>
    </w:p>
    <w:p w:rsidR="001B0451" w:rsidRDefault="001B0451" w:rsidP="001B0451">
      <w:pPr>
        <w:ind w:left="348"/>
        <w:jc w:val="both"/>
      </w:pPr>
    </w:p>
    <w:p w:rsidR="001B0451" w:rsidRDefault="001B0451" w:rsidP="001B0451">
      <w:pPr>
        <w:ind w:left="348"/>
        <w:jc w:val="both"/>
      </w:pPr>
    </w:p>
    <w:p w:rsidR="001B0451" w:rsidRPr="00396645" w:rsidRDefault="001B0451" w:rsidP="001B0451">
      <w:pPr>
        <w:ind w:left="348"/>
        <w:jc w:val="both"/>
      </w:pPr>
    </w:p>
    <w:p w:rsidR="001B0451" w:rsidRDefault="001B0451" w:rsidP="001B0451">
      <w:pPr>
        <w:pStyle w:val="Nadpis1"/>
      </w:pPr>
      <w:bookmarkStart w:id="29" w:name="_Toc56528495"/>
      <w:r>
        <w:t>S</w:t>
      </w:r>
      <w:r w:rsidRPr="00CF0D8B">
        <w:t>polupráce s charitativními organizacemi</w:t>
      </w:r>
      <w:bookmarkEnd w:id="29"/>
    </w:p>
    <w:p w:rsidR="00D0451D" w:rsidRDefault="00D0451D" w:rsidP="00D0451D"/>
    <w:p w:rsidR="00D0451D" w:rsidRDefault="00D0451D" w:rsidP="00D0451D">
      <w:pPr>
        <w:tabs>
          <w:tab w:val="left" w:pos="993"/>
        </w:tabs>
        <w:jc w:val="both"/>
      </w:pPr>
    </w:p>
    <w:p w:rsidR="00D0451D" w:rsidRDefault="00D0451D" w:rsidP="00D0451D">
      <w:pPr>
        <w:pStyle w:val="Odstavecseseznamem"/>
        <w:numPr>
          <w:ilvl w:val="0"/>
          <w:numId w:val="17"/>
        </w:numPr>
        <w:tabs>
          <w:tab w:val="left" w:pos="993"/>
        </w:tabs>
        <w:contextualSpacing w:val="0"/>
        <w:jc w:val="both"/>
      </w:pPr>
      <w:r>
        <w:t>Devátým rokem</w:t>
      </w:r>
      <w:r w:rsidRPr="00396645">
        <w:t xml:space="preserve"> jsme se zúčastnili </w:t>
      </w:r>
      <w:r>
        <w:t xml:space="preserve">podzimních </w:t>
      </w:r>
      <w:r w:rsidRPr="00207136">
        <w:t>Srdíčkových dnů</w:t>
      </w:r>
      <w:r w:rsidRPr="00396645">
        <w:t xml:space="preserve">, veřejné sbírky pro </w:t>
      </w:r>
      <w:r>
        <w:t xml:space="preserve">občanské </w:t>
      </w:r>
      <w:r w:rsidRPr="00396645">
        <w:t>sdružení</w:t>
      </w:r>
      <w:r w:rsidRPr="00DC35D5">
        <w:rPr>
          <w:bCs/>
        </w:rPr>
        <w:t>Život dětem</w:t>
      </w:r>
      <w:r w:rsidRPr="00DC35D5">
        <w:t>.</w:t>
      </w:r>
      <w:r w:rsidRPr="00396645">
        <w:t xml:space="preserve"> Podařilo se</w:t>
      </w:r>
      <w:r>
        <w:t xml:space="preserve"> nám prodejem drobných předmětů přispět částkou 3. 105</w:t>
      </w:r>
      <w:r w:rsidRPr="00396645">
        <w:t>,- Kč.</w:t>
      </w:r>
    </w:p>
    <w:p w:rsidR="001B0451" w:rsidRDefault="00D0451D" w:rsidP="00D0451D">
      <w:pPr>
        <w:pStyle w:val="Odstavecseseznamem"/>
        <w:numPr>
          <w:ilvl w:val="0"/>
          <w:numId w:val="17"/>
        </w:numPr>
        <w:tabs>
          <w:tab w:val="left" w:pos="993"/>
        </w:tabs>
        <w:contextualSpacing w:val="0"/>
        <w:jc w:val="both"/>
      </w:pPr>
      <w:r>
        <w:t>Veřejná sbírka Ligy proti rakovině „Český den proti rakovině 2020“, které se každoročně v květnu účastníme, byla rovněž zrušena.</w:t>
      </w:r>
    </w:p>
    <w:p w:rsidR="001B0451" w:rsidRPr="006C1E8C" w:rsidRDefault="001B0451" w:rsidP="001B0451">
      <w:pPr>
        <w:pStyle w:val="Odstavecseseznamem"/>
        <w:numPr>
          <w:ilvl w:val="0"/>
          <w:numId w:val="17"/>
        </w:numPr>
        <w:tabs>
          <w:tab w:val="left" w:pos="993"/>
        </w:tabs>
        <w:contextualSpacing w:val="0"/>
        <w:jc w:val="both"/>
        <w:rPr>
          <w:b/>
        </w:rPr>
      </w:pPr>
      <w:r w:rsidRPr="00D0451D">
        <w:t>Ježíškova vnoučata</w:t>
      </w:r>
      <w:r>
        <w:t xml:space="preserve">byla další předvánoční akce. Tentokrát se jí ujaly paní vychovatelky. Naše děti vytvářely vánoční přání i s textem, která putovala do domovů seniorů a podobných zařízení. </w:t>
      </w:r>
    </w:p>
    <w:p w:rsidR="001B0451" w:rsidRPr="00396645" w:rsidRDefault="001B0451" w:rsidP="001B0451">
      <w:pPr>
        <w:pStyle w:val="Odstavecseseznamem"/>
        <w:tabs>
          <w:tab w:val="left" w:pos="993"/>
        </w:tabs>
        <w:ind w:left="851"/>
        <w:contextualSpacing w:val="0"/>
      </w:pPr>
    </w:p>
    <w:p w:rsidR="001B0451" w:rsidRPr="00396645" w:rsidRDefault="001B0451" w:rsidP="001B0451">
      <w:pPr>
        <w:pStyle w:val="Odstavecseseznamem"/>
        <w:tabs>
          <w:tab w:val="left" w:pos="993"/>
        </w:tabs>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Default="001B0451" w:rsidP="001B0451">
      <w:pPr>
        <w:pStyle w:val="Bezmezer"/>
        <w:tabs>
          <w:tab w:val="left" w:pos="3628"/>
        </w:tabs>
        <w:rPr>
          <w:rFonts w:ascii="Times New Roman" w:hAnsi="Times New Roman"/>
          <w:sz w:val="24"/>
          <w:szCs w:val="24"/>
        </w:rPr>
      </w:pPr>
    </w:p>
    <w:p w:rsidR="00D0451D" w:rsidRDefault="00D0451D" w:rsidP="001B0451">
      <w:pPr>
        <w:pStyle w:val="Bezmezer"/>
        <w:tabs>
          <w:tab w:val="left" w:pos="3628"/>
        </w:tabs>
        <w:rPr>
          <w:rFonts w:ascii="Times New Roman" w:hAnsi="Times New Roman"/>
          <w:sz w:val="24"/>
          <w:szCs w:val="24"/>
        </w:rPr>
      </w:pPr>
    </w:p>
    <w:p w:rsidR="00D0451D" w:rsidRDefault="00D0451D" w:rsidP="001B0451">
      <w:pPr>
        <w:pStyle w:val="Bezmezer"/>
        <w:tabs>
          <w:tab w:val="left" w:pos="3628"/>
        </w:tabs>
        <w:rPr>
          <w:rFonts w:ascii="Times New Roman" w:hAnsi="Times New Roman"/>
          <w:sz w:val="24"/>
          <w:szCs w:val="24"/>
        </w:rPr>
      </w:pPr>
    </w:p>
    <w:p w:rsidR="00D0451D" w:rsidRPr="00396645" w:rsidRDefault="00D0451D"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Default="001B0451" w:rsidP="001B0451">
      <w:pPr>
        <w:pStyle w:val="Bezmezer"/>
        <w:tabs>
          <w:tab w:val="left" w:pos="3628"/>
        </w:tabs>
        <w:rPr>
          <w:rFonts w:ascii="Times New Roman" w:hAnsi="Times New Roman"/>
          <w:sz w:val="24"/>
          <w:szCs w:val="24"/>
        </w:rPr>
      </w:pPr>
    </w:p>
    <w:p w:rsidR="002275A7" w:rsidRDefault="002275A7" w:rsidP="001B0451">
      <w:pPr>
        <w:pStyle w:val="Bezmezer"/>
        <w:tabs>
          <w:tab w:val="left" w:pos="3628"/>
        </w:tabs>
        <w:rPr>
          <w:rFonts w:ascii="Times New Roman" w:hAnsi="Times New Roman"/>
          <w:sz w:val="24"/>
          <w:szCs w:val="24"/>
        </w:rPr>
      </w:pPr>
    </w:p>
    <w:p w:rsidR="002275A7" w:rsidRPr="00396645" w:rsidRDefault="002275A7" w:rsidP="001B0451">
      <w:pPr>
        <w:pStyle w:val="Bezmezer"/>
        <w:tabs>
          <w:tab w:val="left" w:pos="3628"/>
        </w:tabs>
        <w:rPr>
          <w:rFonts w:ascii="Times New Roman" w:hAnsi="Times New Roman"/>
          <w:sz w:val="24"/>
          <w:szCs w:val="24"/>
        </w:rPr>
      </w:pPr>
    </w:p>
    <w:p w:rsidR="001B0451" w:rsidRPr="00396645" w:rsidRDefault="001B0451" w:rsidP="001B0451">
      <w:pPr>
        <w:pStyle w:val="Bezmezer"/>
        <w:tabs>
          <w:tab w:val="left" w:pos="3628"/>
        </w:tabs>
        <w:rPr>
          <w:rFonts w:ascii="Times New Roman" w:hAnsi="Times New Roman"/>
          <w:sz w:val="24"/>
          <w:szCs w:val="24"/>
        </w:rPr>
      </w:pPr>
    </w:p>
    <w:p w:rsidR="001B0451" w:rsidRPr="00092D0B" w:rsidRDefault="001B0451" w:rsidP="001B0451">
      <w:pPr>
        <w:pStyle w:val="Nadpis1"/>
      </w:pPr>
      <w:bookmarkStart w:id="30" w:name="_Toc528408102"/>
      <w:bookmarkStart w:id="31" w:name="_Toc56528496"/>
      <w:r w:rsidRPr="00092D0B">
        <w:lastRenderedPageBreak/>
        <w:t>Preventivní program</w:t>
      </w:r>
      <w:bookmarkEnd w:id="30"/>
      <w:bookmarkEnd w:id="31"/>
    </w:p>
    <w:p w:rsidR="001B0451" w:rsidRPr="00396645" w:rsidRDefault="001B0451" w:rsidP="001B0451"/>
    <w:p w:rsidR="00D0451D" w:rsidRPr="00396645" w:rsidRDefault="00D0451D" w:rsidP="00D0451D">
      <w:pPr>
        <w:ind w:left="851"/>
        <w:jc w:val="both"/>
      </w:pPr>
      <w:r w:rsidRPr="00396645">
        <w:t>Minimální preventivní program byl zaměřen na všechny žáky 1. - 5. ročníku prvního stupně základní školy, se zvláštním přihlédnutím k dětem se specifickými poruchami učení a chování a k dětem z odlišného kulturního prostředí.</w:t>
      </w:r>
    </w:p>
    <w:p w:rsidR="00D0451D" w:rsidRPr="00D90F88" w:rsidRDefault="00D0451D" w:rsidP="00D0451D">
      <w:pPr>
        <w:ind w:left="851"/>
        <w:jc w:val="both"/>
      </w:pPr>
      <w:r w:rsidRPr="00396645">
        <w:t>Mezi základní cíle primární prevence sociálně patologických jevů řadíme především tyto:</w:t>
      </w:r>
    </w:p>
    <w:p w:rsidR="00D0451D" w:rsidRPr="00D0451D" w:rsidRDefault="00D0451D" w:rsidP="00D0451D">
      <w:pPr>
        <w:pStyle w:val="Nadpis6"/>
        <w:numPr>
          <w:ilvl w:val="0"/>
          <w:numId w:val="4"/>
        </w:numPr>
        <w:ind w:left="1276" w:hanging="425"/>
        <w:jc w:val="both"/>
        <w:rPr>
          <w:rFonts w:ascii="Times New Roman" w:hAnsi="Times New Roman" w:cs="Times New Roman"/>
          <w:b w:val="0"/>
          <w:i/>
          <w:sz w:val="24"/>
          <w:szCs w:val="24"/>
          <w:u w:val="none"/>
        </w:rPr>
      </w:pPr>
      <w:r w:rsidRPr="00D0451D">
        <w:rPr>
          <w:rFonts w:ascii="Times New Roman" w:hAnsi="Times New Roman" w:cs="Times New Roman"/>
          <w:b w:val="0"/>
          <w:sz w:val="24"/>
          <w:szCs w:val="24"/>
          <w:u w:val="none"/>
        </w:rPr>
        <w:t>výchova žáků ke zdravému životnímu stylu a k volbě smysluplných a společensky přijatelných forem trávení volného času</w:t>
      </w:r>
    </w:p>
    <w:p w:rsidR="00D0451D" w:rsidRPr="00D0451D" w:rsidRDefault="00D0451D" w:rsidP="00D0451D">
      <w:pPr>
        <w:pStyle w:val="Nadpis6"/>
        <w:numPr>
          <w:ilvl w:val="0"/>
          <w:numId w:val="4"/>
        </w:numPr>
        <w:ind w:left="1276" w:hanging="425"/>
        <w:jc w:val="both"/>
        <w:rPr>
          <w:rFonts w:ascii="Times New Roman" w:hAnsi="Times New Roman" w:cs="Times New Roman"/>
          <w:b w:val="0"/>
          <w:i/>
          <w:sz w:val="24"/>
          <w:szCs w:val="24"/>
          <w:u w:val="none"/>
        </w:rPr>
      </w:pPr>
      <w:r w:rsidRPr="00D0451D">
        <w:rPr>
          <w:rFonts w:ascii="Times New Roman" w:hAnsi="Times New Roman" w:cs="Times New Roman"/>
          <w:b w:val="0"/>
          <w:sz w:val="24"/>
          <w:szCs w:val="24"/>
          <w:u w:val="none"/>
        </w:rPr>
        <w:t>prevence zneužívání návykových látek, vandalismu, záškoláctví, xenofobie, rasismu, šikany a násilného chování</w:t>
      </w:r>
    </w:p>
    <w:p w:rsidR="00D0451D" w:rsidRPr="00D0451D" w:rsidRDefault="00D0451D" w:rsidP="00D0451D">
      <w:pPr>
        <w:pStyle w:val="Nadpis6"/>
        <w:numPr>
          <w:ilvl w:val="0"/>
          <w:numId w:val="4"/>
        </w:numPr>
        <w:ind w:left="1276" w:hanging="425"/>
        <w:jc w:val="both"/>
        <w:rPr>
          <w:rFonts w:ascii="Times New Roman" w:hAnsi="Times New Roman" w:cs="Times New Roman"/>
          <w:b w:val="0"/>
          <w:i/>
          <w:sz w:val="24"/>
          <w:szCs w:val="24"/>
          <w:u w:val="none"/>
        </w:rPr>
      </w:pPr>
      <w:r w:rsidRPr="00D0451D">
        <w:rPr>
          <w:rFonts w:ascii="Times New Roman" w:hAnsi="Times New Roman" w:cs="Times New Roman"/>
          <w:b w:val="0"/>
          <w:sz w:val="24"/>
          <w:szCs w:val="24"/>
          <w:u w:val="none"/>
        </w:rPr>
        <w:t>zapojování rodinných příslušníků do života školy</w:t>
      </w:r>
    </w:p>
    <w:p w:rsidR="00D0451D" w:rsidRPr="00396645" w:rsidRDefault="00D0451D" w:rsidP="00D0451D">
      <w:pPr>
        <w:ind w:left="851"/>
        <w:jc w:val="both"/>
      </w:pPr>
      <w:r w:rsidRPr="00D90F88">
        <w:t>Všichni zaměstnanci Bratrské ZŠ dbají o harmonický</w:t>
      </w:r>
      <w:r w:rsidRPr="00396645">
        <w:t xml:space="preserve"> rozvoj žáků, podporují jejich přiměřené a realistické sebevědomí, upravují podmínky tak, aby byly příznivé pro utváření přátelských vztahů, pomáhají formovat prosociální dovednosti žáků, metody nenásilného řešení konfliktů, působí jako facilitátoři efektivní komunikace a adekvátní interakce mezi žáky (potažmo mezi žáky a dospělými). Učitelé v jednotlivých předmětech (především</w:t>
      </w:r>
      <w:r>
        <w:t xml:space="preserve"> v prvouce, přírodovědě, českém </w:t>
      </w:r>
      <w:r w:rsidRPr="00396645">
        <w:t xml:space="preserve">jazyce,  tělesné výchově) zařazují témata z oblasti zdravého životního stylu, prevence závislostí a prevence sociálně patologických jevů. </w:t>
      </w:r>
    </w:p>
    <w:p w:rsidR="00D0451D" w:rsidRPr="00396645" w:rsidRDefault="00D0451D" w:rsidP="00D0451D">
      <w:pPr>
        <w:ind w:left="851"/>
      </w:pPr>
      <w:r w:rsidRPr="00396645">
        <w:t>1) Specifická primární prevence</w:t>
      </w:r>
    </w:p>
    <w:p w:rsidR="00D0451D" w:rsidRPr="00396645" w:rsidRDefault="00D0451D" w:rsidP="00D0451D">
      <w:pPr>
        <w:ind w:left="851"/>
      </w:pPr>
      <w:r w:rsidRPr="00396645">
        <w:t xml:space="preserve">-   spolupráce s odborem Prevence MP     </w:t>
      </w:r>
    </w:p>
    <w:p w:rsidR="00D0451D" w:rsidRPr="00396645" w:rsidRDefault="00D0451D" w:rsidP="00D0451D">
      <w:pPr>
        <w:ind w:left="851"/>
      </w:pPr>
      <w:r>
        <w:t xml:space="preserve">                                 - Bezpečně v dětském kolektivu</w:t>
      </w:r>
    </w:p>
    <w:p w:rsidR="00D0451D" w:rsidRPr="00396645" w:rsidRDefault="00D0451D" w:rsidP="00D0451D">
      <w:pPr>
        <w:ind w:left="851"/>
      </w:pPr>
      <w:r>
        <w:tab/>
      </w:r>
      <w:r>
        <w:tab/>
      </w:r>
      <w:r>
        <w:tab/>
        <w:t>- Bezpečný kontakt se psy</w:t>
      </w:r>
    </w:p>
    <w:p w:rsidR="00D0451D" w:rsidRDefault="00D0451D" w:rsidP="00D0451D">
      <w:pPr>
        <w:ind w:left="143" w:firstLine="708"/>
      </w:pPr>
      <w:r w:rsidRPr="00396645">
        <w:t xml:space="preserve">-   spolupráce s KPPP – </w:t>
      </w:r>
      <w:r>
        <w:t xml:space="preserve">pokračující projekt KPPP - </w:t>
      </w:r>
      <w:r w:rsidRPr="00396645">
        <w:t xml:space="preserve">Posilování pozitivních hodnot a </w:t>
      </w:r>
    </w:p>
    <w:p w:rsidR="00D0451D" w:rsidRPr="00396645" w:rsidRDefault="00D0451D" w:rsidP="00D0451D">
      <w:pPr>
        <w:ind w:left="143" w:firstLine="708"/>
      </w:pPr>
      <w:r w:rsidRPr="00396645">
        <w:t xml:space="preserve">postojů </w:t>
      </w:r>
      <w:r>
        <w:t xml:space="preserve">pro 4. a 5. tř. </w:t>
      </w:r>
      <w:r w:rsidRPr="00396645">
        <w:t>(Sebepoznání, závislosti, vztahy ve třídě, partnerské vztahy)</w:t>
      </w:r>
    </w:p>
    <w:p w:rsidR="00D0451D" w:rsidRPr="00396645" w:rsidRDefault="00D0451D" w:rsidP="00D0451D">
      <w:pPr>
        <w:ind w:left="851"/>
      </w:pPr>
      <w:r w:rsidRPr="00396645">
        <w:t>2) Nespecifická primární prevence</w:t>
      </w:r>
    </w:p>
    <w:p w:rsidR="00D0451D" w:rsidRPr="00396645" w:rsidRDefault="00D0451D" w:rsidP="00D0451D">
      <w:pPr>
        <w:ind w:left="851"/>
      </w:pPr>
      <w:r w:rsidRPr="00396645">
        <w:t xml:space="preserve">-    kulturní a výchovně vzdělávací akce    </w:t>
      </w:r>
    </w:p>
    <w:p w:rsidR="00D0451D" w:rsidRPr="00396645" w:rsidRDefault="00D0451D" w:rsidP="00D0451D">
      <w:pPr>
        <w:ind w:left="851"/>
      </w:pPr>
      <w:r w:rsidRPr="00396645">
        <w:t>-    p</w:t>
      </w:r>
      <w:r>
        <w:t>rojektový den – 30 let svobody</w:t>
      </w:r>
    </w:p>
    <w:p w:rsidR="00D0451D" w:rsidRPr="00396645" w:rsidRDefault="00D0451D" w:rsidP="00D0451D">
      <w:pPr>
        <w:ind w:left="851"/>
      </w:pPr>
      <w:r w:rsidRPr="00396645">
        <w:t>-    volnočasové aktivity  -  zájmové kroužky v odpoledních hodinách, aktivity ŠD</w:t>
      </w:r>
    </w:p>
    <w:p w:rsidR="00D0451D" w:rsidRPr="00396645" w:rsidRDefault="00D0451D" w:rsidP="00D0451D">
      <w:pPr>
        <w:ind w:left="851"/>
      </w:pPr>
      <w:r w:rsidRPr="00396645">
        <w:t>-    vánočnídivadlo</w:t>
      </w:r>
      <w:r>
        <w:t xml:space="preserve"> Cesta kolem světa za 80 minut</w:t>
      </w:r>
    </w:p>
    <w:p w:rsidR="00D0451D" w:rsidRPr="00396645" w:rsidRDefault="00D0451D" w:rsidP="00D0451D">
      <w:pPr>
        <w:ind w:left="851"/>
      </w:pPr>
      <w:r w:rsidRPr="00396645">
        <w:t xml:space="preserve">     (spolupráce žáků a pedagogických pracovníků školy)</w:t>
      </w:r>
    </w:p>
    <w:p w:rsidR="00D0451D" w:rsidRPr="00396645" w:rsidRDefault="00D0451D" w:rsidP="00D0451D">
      <w:pPr>
        <w:ind w:left="851"/>
      </w:pPr>
      <w:r w:rsidRPr="00396645">
        <w:t xml:space="preserve">-    </w:t>
      </w:r>
      <w:r>
        <w:t>adaptační a pobytové pobyty Bělěč nad Orlicí, 0. – 3. třída</w:t>
      </w:r>
    </w:p>
    <w:p w:rsidR="00D0451D" w:rsidRPr="00396645" w:rsidRDefault="00D0451D" w:rsidP="00D0451D">
      <w:pPr>
        <w:ind w:left="851"/>
      </w:pPr>
      <w:r>
        <w:t>-    pobyt na horách, Nové Hutě - Šumava</w:t>
      </w:r>
      <w:r w:rsidRPr="00396645">
        <w:t>, zájemci</w:t>
      </w:r>
    </w:p>
    <w:p w:rsidR="00D0451D" w:rsidRPr="00396645" w:rsidRDefault="00D0451D" w:rsidP="00D0451D">
      <w:pPr>
        <w:ind w:left="143" w:firstLine="708"/>
      </w:pPr>
      <w:r>
        <w:t>-    účast v soutěži (recitační)</w:t>
      </w:r>
    </w:p>
    <w:p w:rsidR="00D0451D" w:rsidRDefault="00D0451D" w:rsidP="00D0451D">
      <w:pPr>
        <w:ind w:left="143" w:firstLine="708"/>
      </w:pPr>
      <w:r w:rsidRPr="00396645">
        <w:t>-    biblické hodiny</w:t>
      </w:r>
    </w:p>
    <w:p w:rsidR="00D0451D" w:rsidRPr="00396645" w:rsidRDefault="00D0451D" w:rsidP="00D0451D">
      <w:pPr>
        <w:ind w:left="143" w:firstLine="708"/>
      </w:pPr>
      <w:r>
        <w:t>-    vánoční bohoslužba</w:t>
      </w:r>
    </w:p>
    <w:p w:rsidR="001B0451" w:rsidRPr="00D0451D" w:rsidRDefault="00D0451D" w:rsidP="00D0451D">
      <w:pPr>
        <w:pStyle w:val="Bezmezer"/>
        <w:ind w:left="143" w:firstLine="708"/>
        <w:rPr>
          <w:rFonts w:ascii="Times New Roman" w:hAnsi="Times New Roman"/>
          <w:sz w:val="24"/>
          <w:szCs w:val="24"/>
        </w:rPr>
      </w:pPr>
      <w:r>
        <w:rPr>
          <w:rFonts w:ascii="Times New Roman" w:hAnsi="Times New Roman"/>
          <w:sz w:val="24"/>
          <w:szCs w:val="24"/>
        </w:rPr>
        <w:t>- účast na charitativní sbírkové akci</w:t>
      </w:r>
    </w:p>
    <w:p w:rsidR="001B0451" w:rsidRPr="00137949" w:rsidRDefault="001B0451" w:rsidP="001B0451">
      <w:pPr>
        <w:pStyle w:val="Nadpis1"/>
      </w:pPr>
      <w:bookmarkStart w:id="32" w:name="_Toc528408103"/>
      <w:bookmarkStart w:id="33" w:name="_Toc56528497"/>
      <w:r w:rsidRPr="00BE382D">
        <w:lastRenderedPageBreak/>
        <w:t>Činnost školní družiny</w:t>
      </w:r>
      <w:bookmarkEnd w:id="32"/>
      <w:bookmarkEnd w:id="33"/>
    </w:p>
    <w:p w:rsidR="001B0451" w:rsidRPr="00B67B28" w:rsidRDefault="001B0451" w:rsidP="001B0451">
      <w:pPr>
        <w:pStyle w:val="Normlnweb"/>
        <w:ind w:left="851"/>
        <w:jc w:val="both"/>
        <w:rPr>
          <w:color w:val="000000"/>
        </w:rPr>
      </w:pPr>
      <w:bookmarkStart w:id="34" w:name="_Toc528408104"/>
      <w:r w:rsidRPr="00B67B28">
        <w:rPr>
          <w:color w:val="000000"/>
        </w:rPr>
        <w:t>Školní družina Bratrské školy zajišťuje zájmové vzdělávání žáků a je její velmi důležitou součástí. Řídí se Školním vzdělávacím programem pro školní družinu a všemi jeho požadavky. Družina pro svou činnost využívá vybavenou hernu v přízemí, prostory všech tříd a hlavně školní zahradu, o kterou se také celý rok stará</w:t>
      </w:r>
      <w:r>
        <w:rPr>
          <w:color w:val="000000"/>
        </w:rPr>
        <w:t>. Provoz družiny ráno začíná v 6</w:t>
      </w:r>
      <w:r w:rsidRPr="00B67B28">
        <w:rPr>
          <w:color w:val="000000"/>
        </w:rPr>
        <w:t xml:space="preserve">:45, odpoledne končí v 17:30. </w:t>
      </w:r>
    </w:p>
    <w:p w:rsidR="001B0451" w:rsidRPr="00B67B28" w:rsidRDefault="001B0451" w:rsidP="001B0451">
      <w:pPr>
        <w:pStyle w:val="Normlnweb"/>
        <w:ind w:left="851"/>
        <w:jc w:val="both"/>
        <w:rPr>
          <w:color w:val="000000"/>
        </w:rPr>
      </w:pPr>
      <w:r w:rsidRPr="00B67B28">
        <w:rPr>
          <w:color w:val="000000"/>
        </w:rPr>
        <w:t xml:space="preserve">Ve školním roce 2018/19 ji navštěvovaly všechny děti naší školy pouze s jedinou výjimkou. Každá školní třída tvoří samostatné oddělení družiny se svou kmenovou vychovatelkou. Tři z nich pracují na plný úvazek, ostatní na částečný. V odpoledních hodinách, kdy je počet dětí nižší, se oddělení spojují. </w:t>
      </w:r>
    </w:p>
    <w:p w:rsidR="001B0451" w:rsidRPr="00B67B28" w:rsidRDefault="001B0451" w:rsidP="001B0451">
      <w:pPr>
        <w:pStyle w:val="Normlnweb"/>
        <w:ind w:left="851"/>
        <w:jc w:val="both"/>
        <w:rPr>
          <w:color w:val="000000"/>
        </w:rPr>
      </w:pPr>
      <w:r w:rsidRPr="00B67B28">
        <w:rPr>
          <w:color w:val="000000"/>
        </w:rPr>
        <w:t xml:space="preserve">Po vyučování vychovatelka převezme děti od vyučujícího, doprovází je na oběd do školní jídelny, učí je sebeobsluze, správnému stolování, slušnému chování v dopravních prostředcích a dalším potřebným sociálním dovednostem. Po obědě následují klidové a odpočinkové činnosti – čtení na pokračování, povídání s dětmi, společné a stolní hry, tvoření. Dále je během odpoledne, podle týdenního rozvrhu, zařazováno zájmové vzdělávání – hudební, sportovní, přírodovědná, pracovní a výtvarná činnost. Žáci mají, mezi 16:00 až 16:30, možnost vypracovávat domácí úkoly i s pomocí vychovatelek. </w:t>
      </w:r>
    </w:p>
    <w:p w:rsidR="001B0451" w:rsidRPr="00B67B28" w:rsidRDefault="001B0451" w:rsidP="001B0451">
      <w:pPr>
        <w:pStyle w:val="Normlnweb"/>
        <w:ind w:left="851"/>
        <w:jc w:val="both"/>
        <w:rPr>
          <w:color w:val="000000"/>
        </w:rPr>
      </w:pPr>
      <w:r w:rsidRPr="00B67B28">
        <w:rPr>
          <w:color w:val="000000"/>
        </w:rPr>
        <w:t xml:space="preserve">Velmi důležitá je kvalitní nabídka školních zájmových kroužků – keramika, hrnčířský kroužek, anglická konverzace, angličtina, florbal, sportovní a taneční kroužek, grafika, počítače, pedig, kytara, dramatický, hudební a náboženský kroužek. Nově byly také v nabídce ruční práce. Družina každé pondělí organizuje vlastní tvořivé odpoledne. </w:t>
      </w:r>
    </w:p>
    <w:p w:rsidR="001B0451" w:rsidRPr="00B67B28" w:rsidRDefault="001B0451" w:rsidP="001B0451">
      <w:pPr>
        <w:pStyle w:val="Normlnweb"/>
        <w:ind w:left="851"/>
        <w:jc w:val="both"/>
        <w:rPr>
          <w:color w:val="000000"/>
        </w:rPr>
      </w:pPr>
      <w:r w:rsidRPr="00B67B28">
        <w:rPr>
          <w:color w:val="000000"/>
        </w:rPr>
        <w:t xml:space="preserve">Páteční odpoledne patří družinovým akcím, v tomto školním roce jich bylo 22 a účastnilo se jich </w:t>
      </w:r>
      <w:r>
        <w:rPr>
          <w:color w:val="000000"/>
        </w:rPr>
        <w:t>průměrně 19 dětí</w:t>
      </w:r>
      <w:r w:rsidRPr="00B67B28">
        <w:rPr>
          <w:color w:val="000000"/>
        </w:rPr>
        <w:t>. Patřila k nim návštěva kina, městské knihovny, čtyřikrát Zoo, botanické zahrady Troja, Policejního muzea, Národního technického muzea, Národního zemědělského muzea, Boulder baru a hasičské stanice Argentinská. Také jsme jezdili na vzdálenější hřiště - Thomayerovy sady, Kostelní, Žernosecká, Tiché údolí u Roztok s návštěvou psů Saši Buryánkové. Ve škole jsme odehráli další ročník jarního kuličkového turnaje, soutěže Družina má talent a nově jsme zařadili Herní odpoledne, plné kvízů a zapeklitých úkolů po celé škole a zahradě. Také nás navštívili zdravotní klauni a jejich povídání a scénky měly obrovský úspěch. Nově jsme se s dru</w:t>
      </w:r>
      <w:r>
        <w:rPr>
          <w:color w:val="000000"/>
        </w:rPr>
        <w:t xml:space="preserve">žinou přihlásili k celostátním </w:t>
      </w:r>
      <w:r w:rsidRPr="00B67B28">
        <w:rPr>
          <w:color w:val="000000"/>
        </w:rPr>
        <w:t xml:space="preserve">akcím 72 hodin dobrovolnictví, se svým projektem Nejsme lhostejní děti a rodiče uklízeli Prahu 7 a při akce Ukliďme Česko jsme spolu s rodiči zvelebovali školní zahradu. </w:t>
      </w:r>
    </w:p>
    <w:p w:rsidR="001B0451" w:rsidRPr="00B67B28" w:rsidRDefault="001B0451" w:rsidP="001B0451">
      <w:pPr>
        <w:pStyle w:val="Normlnweb"/>
        <w:ind w:left="851"/>
        <w:jc w:val="both"/>
        <w:rPr>
          <w:color w:val="000000"/>
        </w:rPr>
      </w:pPr>
      <w:r w:rsidRPr="00B67B28">
        <w:rPr>
          <w:color w:val="000000"/>
        </w:rPr>
        <w:t xml:space="preserve">Samozřejmostí je i družinová účast a pomoc vychovatelek při celoškolních akcích – táboráky, ples, divadlo, zahradní slavnost, adventní věnce, hory, škola v přírodě, benefiční koncert, Noc s Andersenem. </w:t>
      </w:r>
    </w:p>
    <w:p w:rsidR="001B0451" w:rsidRPr="00B67B28" w:rsidRDefault="001B0451" w:rsidP="001B0451">
      <w:pPr>
        <w:pStyle w:val="Normlnweb"/>
        <w:ind w:left="851"/>
        <w:jc w:val="both"/>
        <w:rPr>
          <w:color w:val="000000"/>
        </w:rPr>
      </w:pPr>
      <w:r w:rsidRPr="00B67B28">
        <w:rPr>
          <w:color w:val="000000"/>
        </w:rPr>
        <w:t xml:space="preserve">Školní družina v Bratrské škole se snaží rozvíjet bez rozdílu všechny děti, nabídnout jim atraktivní a kvalitní trávení volného času, najít činnosti, které je naplňují, nasměrovat je ke zdravému životnímu stylu a naučit sociálním dovednostem potřebným k životu v kolektivu. </w:t>
      </w:r>
    </w:p>
    <w:p w:rsidR="001B0451" w:rsidRDefault="001B0451" w:rsidP="001B0451">
      <w:pPr>
        <w:pStyle w:val="Normlnweb"/>
        <w:ind w:left="851"/>
        <w:jc w:val="both"/>
        <w:rPr>
          <w:color w:val="000000"/>
        </w:rPr>
      </w:pPr>
      <w:r w:rsidRPr="00B67B28">
        <w:rPr>
          <w:color w:val="000000"/>
        </w:rPr>
        <w:lastRenderedPageBreak/>
        <w:t xml:space="preserve">Pro řešení problémů a otázek všech dětí i rodičů jsou k dispozici vychovatelky ve své pracovní době nebo jindy po předchozí domluvě. </w:t>
      </w: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Default="00D0451D" w:rsidP="001B0451">
      <w:pPr>
        <w:pStyle w:val="Normlnweb"/>
        <w:ind w:left="851"/>
        <w:jc w:val="both"/>
        <w:rPr>
          <w:color w:val="000000"/>
        </w:rPr>
      </w:pPr>
    </w:p>
    <w:p w:rsidR="00D0451D" w:rsidRPr="00B67B28" w:rsidRDefault="00D0451D" w:rsidP="001B0451">
      <w:pPr>
        <w:pStyle w:val="Normlnweb"/>
        <w:ind w:left="851"/>
        <w:jc w:val="both"/>
        <w:rPr>
          <w:color w:val="000000"/>
        </w:rPr>
      </w:pPr>
    </w:p>
    <w:p w:rsidR="001B0451" w:rsidRDefault="001B0451" w:rsidP="001B0451">
      <w:pPr>
        <w:pStyle w:val="Nadpis1"/>
      </w:pPr>
      <w:bookmarkStart w:id="35" w:name="_Toc56528498"/>
      <w:r>
        <w:lastRenderedPageBreak/>
        <w:t>Základní údaje o hospodaření školy</w:t>
      </w:r>
      <w:bookmarkEnd w:id="34"/>
      <w:bookmarkEnd w:id="35"/>
    </w:p>
    <w:p w:rsidR="001B0451" w:rsidRDefault="00730A57" w:rsidP="001B0451">
      <w:r>
        <w:rPr>
          <w:noProof/>
        </w:rPr>
        <w:drawing>
          <wp:inline distT="0" distB="0" distL="0" distR="0">
            <wp:extent cx="5753100" cy="8077200"/>
            <wp:effectExtent l="0" t="0" r="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8077200"/>
                    </a:xfrm>
                    <a:prstGeom prst="rect">
                      <a:avLst/>
                    </a:prstGeom>
                    <a:noFill/>
                    <a:ln>
                      <a:noFill/>
                    </a:ln>
                  </pic:spPr>
                </pic:pic>
              </a:graphicData>
            </a:graphic>
          </wp:inline>
        </w:drawing>
      </w:r>
    </w:p>
    <w:p w:rsidR="001B0451" w:rsidRDefault="001B0451" w:rsidP="001B0451"/>
    <w:p w:rsidR="00BE3FD2" w:rsidRDefault="00730A57" w:rsidP="001B0451">
      <w:r>
        <w:rPr>
          <w:noProof/>
        </w:rPr>
        <w:lastRenderedPageBreak/>
        <w:drawing>
          <wp:inline distT="0" distB="0" distL="0" distR="0">
            <wp:extent cx="5762625" cy="8010525"/>
            <wp:effectExtent l="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8010525"/>
                    </a:xfrm>
                    <a:prstGeom prst="rect">
                      <a:avLst/>
                    </a:prstGeom>
                    <a:noFill/>
                    <a:ln>
                      <a:noFill/>
                    </a:ln>
                  </pic:spPr>
                </pic:pic>
              </a:graphicData>
            </a:graphic>
          </wp:inline>
        </w:drawing>
      </w:r>
    </w:p>
    <w:p w:rsidR="001B0451" w:rsidRDefault="001B0451"/>
    <w:sectPr w:rsidR="001B0451" w:rsidSect="00EE7C8A">
      <w:footerReference w:type="default" r:id="rId17"/>
      <w:pgSz w:w="11906" w:h="16838"/>
      <w:pgMar w:top="1810" w:right="1417" w:bottom="1417" w:left="1417" w:header="708" w:footer="82"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82A" w:rsidRDefault="006F182A" w:rsidP="00BB1999">
      <w:pPr>
        <w:spacing w:after="0"/>
      </w:pPr>
      <w:r>
        <w:separator/>
      </w:r>
    </w:p>
  </w:endnote>
  <w:endnote w:type="continuationSeparator" w:id="1">
    <w:p w:rsidR="006F182A" w:rsidRDefault="006F182A" w:rsidP="00BB199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401956"/>
      <w:docPartObj>
        <w:docPartGallery w:val="Page Numbers (Bottom of Page)"/>
        <w:docPartUnique/>
      </w:docPartObj>
    </w:sdtPr>
    <w:sdtContent>
      <w:p w:rsidR="00B16292" w:rsidRDefault="00B16292">
        <w:pPr>
          <w:pStyle w:val="Zpat"/>
          <w:jc w:val="center"/>
        </w:pPr>
        <w:fldSimple w:instr="PAGE   \* MERGEFORMAT">
          <w:r w:rsidR="007F3C2C">
            <w:rPr>
              <w:noProof/>
            </w:rPr>
            <w:t>8</w:t>
          </w:r>
        </w:fldSimple>
      </w:p>
    </w:sdtContent>
  </w:sdt>
  <w:p w:rsidR="00B16292" w:rsidRDefault="00B1629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82A" w:rsidRDefault="006F182A" w:rsidP="00BB1999">
      <w:pPr>
        <w:spacing w:after="0"/>
      </w:pPr>
      <w:r>
        <w:separator/>
      </w:r>
    </w:p>
  </w:footnote>
  <w:footnote w:type="continuationSeparator" w:id="1">
    <w:p w:rsidR="006F182A" w:rsidRDefault="006F182A" w:rsidP="00BB199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851"/>
    <w:multiLevelType w:val="hybridMultilevel"/>
    <w:tmpl w:val="38207C4E"/>
    <w:lvl w:ilvl="0" w:tplc="632035B6">
      <w:start w:val="1"/>
      <w:numFmt w:val="lowerLetter"/>
      <w:lvlText w:val="%1)"/>
      <w:lvlJc w:val="left"/>
      <w:pPr>
        <w:ind w:left="1211"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871133"/>
    <w:multiLevelType w:val="hybridMultilevel"/>
    <w:tmpl w:val="F364DB14"/>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
    <w:nsid w:val="08F01026"/>
    <w:multiLevelType w:val="hybridMultilevel"/>
    <w:tmpl w:val="0582CE70"/>
    <w:lvl w:ilvl="0" w:tplc="632035B6">
      <w:start w:val="1"/>
      <w:numFmt w:val="lowerLetter"/>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3">
    <w:nsid w:val="0A7672DE"/>
    <w:multiLevelType w:val="hybridMultilevel"/>
    <w:tmpl w:val="35404514"/>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4">
    <w:nsid w:val="0BD33F80"/>
    <w:multiLevelType w:val="hybridMultilevel"/>
    <w:tmpl w:val="B2D64EC2"/>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26F002B7"/>
    <w:multiLevelType w:val="hybridMultilevel"/>
    <w:tmpl w:val="D102AF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6674B0C"/>
    <w:multiLevelType w:val="hybridMultilevel"/>
    <w:tmpl w:val="61626E16"/>
    <w:lvl w:ilvl="0" w:tplc="04050001">
      <w:start w:val="1"/>
      <w:numFmt w:val="bullet"/>
      <w:lvlText w:val=""/>
      <w:lvlJc w:val="left"/>
      <w:pPr>
        <w:tabs>
          <w:tab w:val="num" w:pos="1400"/>
        </w:tabs>
        <w:ind w:left="1400" w:hanging="360"/>
      </w:pPr>
      <w:rPr>
        <w:rFonts w:ascii="Symbol" w:hAnsi="Symbol" w:hint="default"/>
      </w:rPr>
    </w:lvl>
    <w:lvl w:ilvl="1" w:tplc="04050003">
      <w:start w:val="1"/>
      <w:numFmt w:val="bullet"/>
      <w:lvlText w:val="o"/>
      <w:lvlJc w:val="left"/>
      <w:pPr>
        <w:tabs>
          <w:tab w:val="num" w:pos="2120"/>
        </w:tabs>
        <w:ind w:left="2120" w:hanging="360"/>
      </w:pPr>
      <w:rPr>
        <w:rFonts w:ascii="Courier New" w:hAnsi="Courier New" w:cs="Courier New" w:hint="default"/>
      </w:rPr>
    </w:lvl>
    <w:lvl w:ilvl="2" w:tplc="04050005">
      <w:start w:val="1"/>
      <w:numFmt w:val="bullet"/>
      <w:lvlText w:val=""/>
      <w:lvlJc w:val="left"/>
      <w:pPr>
        <w:tabs>
          <w:tab w:val="num" w:pos="2840"/>
        </w:tabs>
        <w:ind w:left="2840" w:hanging="360"/>
      </w:pPr>
      <w:rPr>
        <w:rFonts w:ascii="Wingdings" w:hAnsi="Wingdings" w:cs="Wingdings" w:hint="default"/>
      </w:rPr>
    </w:lvl>
    <w:lvl w:ilvl="3" w:tplc="04050001">
      <w:start w:val="1"/>
      <w:numFmt w:val="bullet"/>
      <w:lvlText w:val=""/>
      <w:lvlJc w:val="left"/>
      <w:pPr>
        <w:tabs>
          <w:tab w:val="num" w:pos="3560"/>
        </w:tabs>
        <w:ind w:left="3560" w:hanging="360"/>
      </w:pPr>
      <w:rPr>
        <w:rFonts w:ascii="Symbol" w:hAnsi="Symbol" w:cs="Symbol" w:hint="default"/>
      </w:rPr>
    </w:lvl>
    <w:lvl w:ilvl="4" w:tplc="04050003">
      <w:start w:val="1"/>
      <w:numFmt w:val="bullet"/>
      <w:lvlText w:val="o"/>
      <w:lvlJc w:val="left"/>
      <w:pPr>
        <w:tabs>
          <w:tab w:val="num" w:pos="4280"/>
        </w:tabs>
        <w:ind w:left="4280" w:hanging="360"/>
      </w:pPr>
      <w:rPr>
        <w:rFonts w:ascii="Courier New" w:hAnsi="Courier New" w:cs="Courier New" w:hint="default"/>
      </w:rPr>
    </w:lvl>
    <w:lvl w:ilvl="5" w:tplc="04050005">
      <w:start w:val="1"/>
      <w:numFmt w:val="bullet"/>
      <w:lvlText w:val=""/>
      <w:lvlJc w:val="left"/>
      <w:pPr>
        <w:tabs>
          <w:tab w:val="num" w:pos="5000"/>
        </w:tabs>
        <w:ind w:left="5000" w:hanging="360"/>
      </w:pPr>
      <w:rPr>
        <w:rFonts w:ascii="Wingdings" w:hAnsi="Wingdings" w:cs="Wingdings" w:hint="default"/>
      </w:rPr>
    </w:lvl>
    <w:lvl w:ilvl="6" w:tplc="04050001">
      <w:start w:val="1"/>
      <w:numFmt w:val="bullet"/>
      <w:lvlText w:val=""/>
      <w:lvlJc w:val="left"/>
      <w:pPr>
        <w:tabs>
          <w:tab w:val="num" w:pos="5720"/>
        </w:tabs>
        <w:ind w:left="5720" w:hanging="360"/>
      </w:pPr>
      <w:rPr>
        <w:rFonts w:ascii="Symbol" w:hAnsi="Symbol" w:cs="Symbol" w:hint="default"/>
      </w:rPr>
    </w:lvl>
    <w:lvl w:ilvl="7" w:tplc="04050003">
      <w:start w:val="1"/>
      <w:numFmt w:val="bullet"/>
      <w:lvlText w:val="o"/>
      <w:lvlJc w:val="left"/>
      <w:pPr>
        <w:tabs>
          <w:tab w:val="num" w:pos="6440"/>
        </w:tabs>
        <w:ind w:left="6440" w:hanging="360"/>
      </w:pPr>
      <w:rPr>
        <w:rFonts w:ascii="Courier New" w:hAnsi="Courier New" w:cs="Courier New" w:hint="default"/>
      </w:rPr>
    </w:lvl>
    <w:lvl w:ilvl="8" w:tplc="04050005">
      <w:start w:val="1"/>
      <w:numFmt w:val="bullet"/>
      <w:lvlText w:val=""/>
      <w:lvlJc w:val="left"/>
      <w:pPr>
        <w:tabs>
          <w:tab w:val="num" w:pos="7160"/>
        </w:tabs>
        <w:ind w:left="7160" w:hanging="360"/>
      </w:pPr>
      <w:rPr>
        <w:rFonts w:ascii="Wingdings" w:hAnsi="Wingdings" w:cs="Wingdings" w:hint="default"/>
      </w:rPr>
    </w:lvl>
  </w:abstractNum>
  <w:abstractNum w:abstractNumId="7">
    <w:nsid w:val="3A910912"/>
    <w:multiLevelType w:val="hybridMultilevel"/>
    <w:tmpl w:val="9EF6C5B4"/>
    <w:lvl w:ilvl="0" w:tplc="3FB8C7D4">
      <w:start w:val="1"/>
      <w:numFmt w:val="decimal"/>
      <w:pStyle w:val="Nadpis1"/>
      <w:lvlText w:val="%1."/>
      <w:lvlJc w:val="left"/>
      <w:pPr>
        <w:ind w:left="1212" w:hanging="85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28C1BF2"/>
    <w:multiLevelType w:val="hybridMultilevel"/>
    <w:tmpl w:val="84F8BD1A"/>
    <w:lvl w:ilvl="0" w:tplc="04050001">
      <w:start w:val="1"/>
      <w:numFmt w:val="bullet"/>
      <w:lvlText w:val=""/>
      <w:lvlJc w:val="left"/>
      <w:pPr>
        <w:ind w:left="1605" w:hanging="360"/>
      </w:pPr>
      <w:rPr>
        <w:rFonts w:ascii="Symbol" w:hAnsi="Symbol" w:hint="default"/>
      </w:rPr>
    </w:lvl>
    <w:lvl w:ilvl="1" w:tplc="04050003" w:tentative="1">
      <w:start w:val="1"/>
      <w:numFmt w:val="bullet"/>
      <w:lvlText w:val="o"/>
      <w:lvlJc w:val="left"/>
      <w:pPr>
        <w:ind w:left="2325" w:hanging="360"/>
      </w:pPr>
      <w:rPr>
        <w:rFonts w:ascii="Courier New" w:hAnsi="Courier New" w:cs="Courier New" w:hint="default"/>
      </w:rPr>
    </w:lvl>
    <w:lvl w:ilvl="2" w:tplc="04050005" w:tentative="1">
      <w:start w:val="1"/>
      <w:numFmt w:val="bullet"/>
      <w:lvlText w:val=""/>
      <w:lvlJc w:val="left"/>
      <w:pPr>
        <w:ind w:left="3045" w:hanging="360"/>
      </w:pPr>
      <w:rPr>
        <w:rFonts w:ascii="Wingdings" w:hAnsi="Wingdings" w:hint="default"/>
      </w:rPr>
    </w:lvl>
    <w:lvl w:ilvl="3" w:tplc="04050001" w:tentative="1">
      <w:start w:val="1"/>
      <w:numFmt w:val="bullet"/>
      <w:lvlText w:val=""/>
      <w:lvlJc w:val="left"/>
      <w:pPr>
        <w:ind w:left="3765" w:hanging="360"/>
      </w:pPr>
      <w:rPr>
        <w:rFonts w:ascii="Symbol" w:hAnsi="Symbol" w:hint="default"/>
      </w:rPr>
    </w:lvl>
    <w:lvl w:ilvl="4" w:tplc="04050003" w:tentative="1">
      <w:start w:val="1"/>
      <w:numFmt w:val="bullet"/>
      <w:lvlText w:val="o"/>
      <w:lvlJc w:val="left"/>
      <w:pPr>
        <w:ind w:left="4485" w:hanging="360"/>
      </w:pPr>
      <w:rPr>
        <w:rFonts w:ascii="Courier New" w:hAnsi="Courier New" w:cs="Courier New" w:hint="default"/>
      </w:rPr>
    </w:lvl>
    <w:lvl w:ilvl="5" w:tplc="04050005" w:tentative="1">
      <w:start w:val="1"/>
      <w:numFmt w:val="bullet"/>
      <w:lvlText w:val=""/>
      <w:lvlJc w:val="left"/>
      <w:pPr>
        <w:ind w:left="5205" w:hanging="360"/>
      </w:pPr>
      <w:rPr>
        <w:rFonts w:ascii="Wingdings" w:hAnsi="Wingdings" w:hint="default"/>
      </w:rPr>
    </w:lvl>
    <w:lvl w:ilvl="6" w:tplc="04050001" w:tentative="1">
      <w:start w:val="1"/>
      <w:numFmt w:val="bullet"/>
      <w:lvlText w:val=""/>
      <w:lvlJc w:val="left"/>
      <w:pPr>
        <w:ind w:left="5925" w:hanging="360"/>
      </w:pPr>
      <w:rPr>
        <w:rFonts w:ascii="Symbol" w:hAnsi="Symbol" w:hint="default"/>
      </w:rPr>
    </w:lvl>
    <w:lvl w:ilvl="7" w:tplc="04050003" w:tentative="1">
      <w:start w:val="1"/>
      <w:numFmt w:val="bullet"/>
      <w:lvlText w:val="o"/>
      <w:lvlJc w:val="left"/>
      <w:pPr>
        <w:ind w:left="6645" w:hanging="360"/>
      </w:pPr>
      <w:rPr>
        <w:rFonts w:ascii="Courier New" w:hAnsi="Courier New" w:cs="Courier New" w:hint="default"/>
      </w:rPr>
    </w:lvl>
    <w:lvl w:ilvl="8" w:tplc="04050005" w:tentative="1">
      <w:start w:val="1"/>
      <w:numFmt w:val="bullet"/>
      <w:lvlText w:val=""/>
      <w:lvlJc w:val="left"/>
      <w:pPr>
        <w:ind w:left="7365" w:hanging="360"/>
      </w:pPr>
      <w:rPr>
        <w:rFonts w:ascii="Wingdings" w:hAnsi="Wingdings" w:hint="default"/>
      </w:rPr>
    </w:lvl>
  </w:abstractNum>
  <w:abstractNum w:abstractNumId="9">
    <w:nsid w:val="54FD40DC"/>
    <w:multiLevelType w:val="hybridMultilevel"/>
    <w:tmpl w:val="2304B738"/>
    <w:lvl w:ilvl="0" w:tplc="04050001">
      <w:start w:val="1"/>
      <w:numFmt w:val="bullet"/>
      <w:lvlText w:val=""/>
      <w:lvlJc w:val="left"/>
      <w:pPr>
        <w:ind w:left="1020" w:hanging="360"/>
      </w:pPr>
      <w:rPr>
        <w:rFonts w:ascii="Symbol" w:hAnsi="Symbol" w:hint="default"/>
      </w:rPr>
    </w:lvl>
    <w:lvl w:ilvl="1" w:tplc="04050003">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10">
    <w:nsid w:val="5AAA7156"/>
    <w:multiLevelType w:val="hybridMultilevel"/>
    <w:tmpl w:val="77C414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B2E3614"/>
    <w:multiLevelType w:val="hybridMultilevel"/>
    <w:tmpl w:val="C9F6755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5E9D6763"/>
    <w:multiLevelType w:val="hybridMultilevel"/>
    <w:tmpl w:val="24F4E6C8"/>
    <w:lvl w:ilvl="0" w:tplc="04050001">
      <w:start w:val="1"/>
      <w:numFmt w:val="bullet"/>
      <w:lvlText w:val=""/>
      <w:lvlJc w:val="left"/>
      <w:pPr>
        <w:ind w:left="140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76AE460C"/>
    <w:multiLevelType w:val="hybridMultilevel"/>
    <w:tmpl w:val="F4CCECB2"/>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4">
    <w:nsid w:val="78756E95"/>
    <w:multiLevelType w:val="multilevel"/>
    <w:tmpl w:val="1CB6DE9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num w:numId="1">
    <w:abstractNumId w:val="4"/>
  </w:num>
  <w:num w:numId="2">
    <w:abstractNumId w:val="6"/>
  </w:num>
  <w:num w:numId="3">
    <w:abstractNumId w:val="12"/>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13"/>
  </w:num>
  <w:num w:numId="11">
    <w:abstractNumId w:val="10"/>
  </w:num>
  <w:num w:numId="12">
    <w:abstractNumId w:val="11"/>
  </w:num>
  <w:num w:numId="13">
    <w:abstractNumId w:val="14"/>
  </w:num>
  <w:num w:numId="14">
    <w:abstractNumId w:val="2"/>
  </w:num>
  <w:num w:numId="15">
    <w:abstractNumId w:val="0"/>
  </w:num>
  <w:num w:numId="16">
    <w:abstractNumId w:val="7"/>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attachedTemplate r:id="rId1"/>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037643"/>
    <w:rsid w:val="00033A18"/>
    <w:rsid w:val="00037643"/>
    <w:rsid w:val="000A2EDE"/>
    <w:rsid w:val="000C4977"/>
    <w:rsid w:val="000F35E6"/>
    <w:rsid w:val="001159DB"/>
    <w:rsid w:val="001671FF"/>
    <w:rsid w:val="001B0451"/>
    <w:rsid w:val="001C2BC2"/>
    <w:rsid w:val="002275A7"/>
    <w:rsid w:val="00255CDC"/>
    <w:rsid w:val="0026271A"/>
    <w:rsid w:val="002772BC"/>
    <w:rsid w:val="00296DEF"/>
    <w:rsid w:val="002A6CA0"/>
    <w:rsid w:val="002C0F19"/>
    <w:rsid w:val="002C23F3"/>
    <w:rsid w:val="00331C1B"/>
    <w:rsid w:val="003B1EEC"/>
    <w:rsid w:val="003B3EBB"/>
    <w:rsid w:val="003C58A3"/>
    <w:rsid w:val="004147A2"/>
    <w:rsid w:val="0043269E"/>
    <w:rsid w:val="00442036"/>
    <w:rsid w:val="00451EE5"/>
    <w:rsid w:val="004B31F5"/>
    <w:rsid w:val="004D6661"/>
    <w:rsid w:val="0054077F"/>
    <w:rsid w:val="00543156"/>
    <w:rsid w:val="00555F0A"/>
    <w:rsid w:val="00563134"/>
    <w:rsid w:val="00582C71"/>
    <w:rsid w:val="00586EE1"/>
    <w:rsid w:val="005C55C4"/>
    <w:rsid w:val="005F7CB1"/>
    <w:rsid w:val="006209A6"/>
    <w:rsid w:val="006343E3"/>
    <w:rsid w:val="006445CE"/>
    <w:rsid w:val="006645E1"/>
    <w:rsid w:val="00681E6F"/>
    <w:rsid w:val="006849A5"/>
    <w:rsid w:val="006B420A"/>
    <w:rsid w:val="006F182A"/>
    <w:rsid w:val="00730A57"/>
    <w:rsid w:val="0075269C"/>
    <w:rsid w:val="00792F66"/>
    <w:rsid w:val="007E334E"/>
    <w:rsid w:val="007E3372"/>
    <w:rsid w:val="007F3C2C"/>
    <w:rsid w:val="00825A09"/>
    <w:rsid w:val="00894F2F"/>
    <w:rsid w:val="008B1619"/>
    <w:rsid w:val="008F65D9"/>
    <w:rsid w:val="00913B35"/>
    <w:rsid w:val="009307B7"/>
    <w:rsid w:val="009A674F"/>
    <w:rsid w:val="009A7230"/>
    <w:rsid w:val="00A0089F"/>
    <w:rsid w:val="00A56F48"/>
    <w:rsid w:val="00A65358"/>
    <w:rsid w:val="00A757EB"/>
    <w:rsid w:val="00A94FB9"/>
    <w:rsid w:val="00AB6A04"/>
    <w:rsid w:val="00B16292"/>
    <w:rsid w:val="00B8077C"/>
    <w:rsid w:val="00B81EE0"/>
    <w:rsid w:val="00B854DE"/>
    <w:rsid w:val="00B86A09"/>
    <w:rsid w:val="00BB1999"/>
    <w:rsid w:val="00BE3FD2"/>
    <w:rsid w:val="00C33FED"/>
    <w:rsid w:val="00C83C4B"/>
    <w:rsid w:val="00CA6200"/>
    <w:rsid w:val="00CE5852"/>
    <w:rsid w:val="00D0451D"/>
    <w:rsid w:val="00D16DBD"/>
    <w:rsid w:val="00D52FBA"/>
    <w:rsid w:val="00D939A5"/>
    <w:rsid w:val="00DD1429"/>
    <w:rsid w:val="00DF7422"/>
    <w:rsid w:val="00E0237C"/>
    <w:rsid w:val="00E329EF"/>
    <w:rsid w:val="00E509D5"/>
    <w:rsid w:val="00E91581"/>
    <w:rsid w:val="00EC5127"/>
    <w:rsid w:val="00EE5BC8"/>
    <w:rsid w:val="00EE7C8A"/>
    <w:rsid w:val="00F02E97"/>
    <w:rsid w:val="00F45CA2"/>
    <w:rsid w:val="00F56A5C"/>
    <w:rsid w:val="00FA76C0"/>
    <w:rsid w:val="00FE7E11"/>
    <w:rsid w:val="00FF060F"/>
    <w:rsid w:val="00FF662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0451"/>
    <w:pPr>
      <w:spacing w:after="12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autoRedefine/>
    <w:uiPriority w:val="9"/>
    <w:qFormat/>
    <w:rsid w:val="001B0451"/>
    <w:pPr>
      <w:keepNext/>
      <w:keepLines/>
      <w:numPr>
        <w:numId w:val="16"/>
      </w:numPr>
      <w:tabs>
        <w:tab w:val="left" w:pos="0"/>
      </w:tabs>
      <w:spacing w:before="480"/>
      <w:ind w:left="851" w:hanging="851"/>
      <w:outlineLvl w:val="0"/>
    </w:pPr>
    <w:rPr>
      <w:b/>
      <w:bCs/>
      <w:color w:val="000000"/>
      <w:sz w:val="26"/>
      <w:szCs w:val="26"/>
    </w:rPr>
  </w:style>
  <w:style w:type="paragraph" w:styleId="Nadpis2">
    <w:name w:val="heading 2"/>
    <w:basedOn w:val="Normln"/>
    <w:next w:val="Normln"/>
    <w:link w:val="Nadpis2Char"/>
    <w:uiPriority w:val="9"/>
    <w:unhideWhenUsed/>
    <w:qFormat/>
    <w:rsid w:val="0075269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6">
    <w:name w:val="heading 6"/>
    <w:basedOn w:val="Normln"/>
    <w:next w:val="Normln"/>
    <w:link w:val="Nadpis6Char"/>
    <w:unhideWhenUsed/>
    <w:qFormat/>
    <w:rsid w:val="001B0451"/>
    <w:pPr>
      <w:keepNext/>
      <w:ind w:firstLine="680"/>
      <w:outlineLvl w:val="5"/>
    </w:pPr>
    <w:rPr>
      <w:rFonts w:ascii="Arial" w:hAnsi="Arial" w:cs="Arial"/>
      <w:b/>
      <w:bCs/>
      <w:sz w:val="20"/>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B1999"/>
    <w:pPr>
      <w:tabs>
        <w:tab w:val="center" w:pos="4536"/>
        <w:tab w:val="right" w:pos="9072"/>
      </w:tabs>
      <w:spacing w:after="0"/>
    </w:pPr>
  </w:style>
  <w:style w:type="character" w:customStyle="1" w:styleId="ZhlavChar">
    <w:name w:val="Záhlaví Char"/>
    <w:basedOn w:val="Standardnpsmoodstavce"/>
    <w:link w:val="Zhlav"/>
    <w:uiPriority w:val="99"/>
    <w:rsid w:val="00BB1999"/>
  </w:style>
  <w:style w:type="paragraph" w:styleId="Zpat">
    <w:name w:val="footer"/>
    <w:basedOn w:val="Normln"/>
    <w:link w:val="ZpatChar"/>
    <w:uiPriority w:val="99"/>
    <w:unhideWhenUsed/>
    <w:rsid w:val="00BB1999"/>
    <w:pPr>
      <w:tabs>
        <w:tab w:val="center" w:pos="4536"/>
        <w:tab w:val="right" w:pos="9072"/>
      </w:tabs>
      <w:spacing w:after="0"/>
    </w:pPr>
  </w:style>
  <w:style w:type="character" w:customStyle="1" w:styleId="ZpatChar">
    <w:name w:val="Zápatí Char"/>
    <w:basedOn w:val="Standardnpsmoodstavce"/>
    <w:link w:val="Zpat"/>
    <w:uiPriority w:val="99"/>
    <w:rsid w:val="00BB1999"/>
  </w:style>
  <w:style w:type="paragraph" w:styleId="Zkladntext">
    <w:name w:val="Body Text"/>
    <w:basedOn w:val="Normln"/>
    <w:link w:val="ZkladntextChar"/>
    <w:uiPriority w:val="99"/>
    <w:qFormat/>
    <w:rsid w:val="00BB1999"/>
    <w:pPr>
      <w:widowControl w:val="0"/>
      <w:autoSpaceDE w:val="0"/>
      <w:autoSpaceDN w:val="0"/>
      <w:spacing w:after="0"/>
    </w:pPr>
    <w:rPr>
      <w:rFonts w:ascii="Trebuchet MS" w:eastAsia="Trebuchet MS" w:hAnsi="Trebuchet MS" w:cs="Trebuchet MS"/>
      <w:b/>
      <w:bCs/>
      <w:sz w:val="16"/>
      <w:szCs w:val="16"/>
      <w:lang w:val="en-US"/>
    </w:rPr>
  </w:style>
  <w:style w:type="character" w:customStyle="1" w:styleId="ZkladntextChar">
    <w:name w:val="Základní text Char"/>
    <w:basedOn w:val="Standardnpsmoodstavce"/>
    <w:link w:val="Zkladntext"/>
    <w:uiPriority w:val="99"/>
    <w:rsid w:val="00BB1999"/>
    <w:rPr>
      <w:rFonts w:ascii="Trebuchet MS" w:eastAsia="Trebuchet MS" w:hAnsi="Trebuchet MS" w:cs="Trebuchet MS"/>
      <w:b/>
      <w:bCs/>
      <w:sz w:val="16"/>
      <w:szCs w:val="16"/>
      <w:lang w:val="en-US"/>
    </w:rPr>
  </w:style>
  <w:style w:type="character" w:styleId="Hypertextovodkaz">
    <w:name w:val="Hyperlink"/>
    <w:basedOn w:val="Standardnpsmoodstavce"/>
    <w:uiPriority w:val="99"/>
    <w:unhideWhenUsed/>
    <w:rsid w:val="00BB1999"/>
    <w:rPr>
      <w:color w:val="0000FF" w:themeColor="hyperlink"/>
      <w:u w:val="single"/>
    </w:rPr>
  </w:style>
  <w:style w:type="character" w:customStyle="1" w:styleId="Nadpis1Char">
    <w:name w:val="Nadpis 1 Char"/>
    <w:basedOn w:val="Standardnpsmoodstavce"/>
    <w:link w:val="Nadpis1"/>
    <w:uiPriority w:val="9"/>
    <w:rsid w:val="001B0451"/>
    <w:rPr>
      <w:rFonts w:ascii="Times New Roman" w:eastAsia="Times New Roman" w:hAnsi="Times New Roman" w:cs="Times New Roman"/>
      <w:b/>
      <w:bCs/>
      <w:color w:val="000000"/>
      <w:sz w:val="26"/>
      <w:szCs w:val="26"/>
      <w:lang w:eastAsia="cs-CZ"/>
    </w:rPr>
  </w:style>
  <w:style w:type="character" w:customStyle="1" w:styleId="Nadpis6Char">
    <w:name w:val="Nadpis 6 Char"/>
    <w:basedOn w:val="Standardnpsmoodstavce"/>
    <w:link w:val="Nadpis6"/>
    <w:rsid w:val="001B0451"/>
    <w:rPr>
      <w:rFonts w:ascii="Arial" w:eastAsia="Times New Roman" w:hAnsi="Arial" w:cs="Arial"/>
      <w:b/>
      <w:bCs/>
      <w:sz w:val="20"/>
      <w:szCs w:val="20"/>
      <w:u w:val="single"/>
      <w:lang w:eastAsia="cs-CZ"/>
    </w:rPr>
  </w:style>
  <w:style w:type="paragraph" w:styleId="Normlnweb">
    <w:name w:val="Normal (Web)"/>
    <w:basedOn w:val="Normln"/>
    <w:uiPriority w:val="99"/>
    <w:unhideWhenUsed/>
    <w:rsid w:val="001B0451"/>
    <w:pPr>
      <w:spacing w:before="100" w:beforeAutospacing="1" w:after="100" w:afterAutospacing="1"/>
    </w:pPr>
  </w:style>
  <w:style w:type="paragraph" w:styleId="Obsah1">
    <w:name w:val="toc 1"/>
    <w:basedOn w:val="Normln"/>
    <w:next w:val="Normln"/>
    <w:autoRedefine/>
    <w:uiPriority w:val="39"/>
    <w:unhideWhenUsed/>
    <w:rsid w:val="001B0451"/>
    <w:pPr>
      <w:tabs>
        <w:tab w:val="left" w:pos="709"/>
        <w:tab w:val="right" w:leader="dot" w:pos="9062"/>
      </w:tabs>
      <w:spacing w:after="100"/>
    </w:pPr>
  </w:style>
  <w:style w:type="paragraph" w:styleId="Textkomente">
    <w:name w:val="annotation text"/>
    <w:basedOn w:val="Normln"/>
    <w:link w:val="TextkomenteChar1"/>
    <w:uiPriority w:val="99"/>
    <w:semiHidden/>
    <w:unhideWhenUsed/>
    <w:rsid w:val="001B0451"/>
    <w:rPr>
      <w:sz w:val="20"/>
      <w:szCs w:val="20"/>
    </w:rPr>
  </w:style>
  <w:style w:type="character" w:customStyle="1" w:styleId="TextkomenteChar">
    <w:name w:val="Text komentáře Char"/>
    <w:basedOn w:val="Standardnpsmoodstavce"/>
    <w:uiPriority w:val="99"/>
    <w:semiHidden/>
    <w:rsid w:val="001B0451"/>
    <w:rPr>
      <w:rFonts w:ascii="Times New Roman" w:eastAsia="Times New Roman" w:hAnsi="Times New Roman" w:cs="Times New Roman"/>
      <w:sz w:val="20"/>
      <w:szCs w:val="20"/>
      <w:lang w:eastAsia="cs-CZ"/>
    </w:rPr>
  </w:style>
  <w:style w:type="character" w:customStyle="1" w:styleId="TextkomenteChar1">
    <w:name w:val="Text komentáře Char1"/>
    <w:basedOn w:val="Standardnpsmoodstavce"/>
    <w:link w:val="Textkomente"/>
    <w:uiPriority w:val="99"/>
    <w:semiHidden/>
    <w:locked/>
    <w:rsid w:val="001B0451"/>
    <w:rPr>
      <w:rFonts w:ascii="Times New Roman" w:eastAsia="Times New Roman" w:hAnsi="Times New Roman" w:cs="Times New Roman"/>
      <w:sz w:val="20"/>
      <w:szCs w:val="20"/>
      <w:lang w:eastAsia="cs-CZ"/>
    </w:rPr>
  </w:style>
  <w:style w:type="paragraph" w:styleId="Zkladntext2">
    <w:name w:val="Body Text 2"/>
    <w:basedOn w:val="Normln"/>
    <w:link w:val="Zkladntext2Char1"/>
    <w:uiPriority w:val="99"/>
    <w:semiHidden/>
    <w:unhideWhenUsed/>
    <w:rsid w:val="001B0451"/>
    <w:pPr>
      <w:spacing w:line="480" w:lineRule="auto"/>
    </w:pPr>
  </w:style>
  <w:style w:type="character" w:customStyle="1" w:styleId="Zkladntext2Char">
    <w:name w:val="Základní text 2 Char"/>
    <w:basedOn w:val="Standardnpsmoodstavce"/>
    <w:uiPriority w:val="99"/>
    <w:semiHidden/>
    <w:rsid w:val="001B0451"/>
    <w:rPr>
      <w:rFonts w:ascii="Times New Roman" w:eastAsia="Times New Roman" w:hAnsi="Times New Roman" w:cs="Times New Roman"/>
      <w:sz w:val="24"/>
      <w:szCs w:val="24"/>
      <w:lang w:eastAsia="cs-CZ"/>
    </w:rPr>
  </w:style>
  <w:style w:type="character" w:customStyle="1" w:styleId="Zkladntext2Char1">
    <w:name w:val="Základní text 2 Char1"/>
    <w:basedOn w:val="Standardnpsmoodstavce"/>
    <w:link w:val="Zkladntext2"/>
    <w:uiPriority w:val="99"/>
    <w:semiHidden/>
    <w:locked/>
    <w:rsid w:val="001B0451"/>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B0451"/>
    <w:rPr>
      <w:rFonts w:ascii="Tahoma" w:hAnsi="Tahoma" w:cs="Tahoma"/>
      <w:sz w:val="16"/>
      <w:szCs w:val="16"/>
    </w:rPr>
  </w:style>
  <w:style w:type="character" w:customStyle="1" w:styleId="TextbublinyChar">
    <w:name w:val="Text bubliny Char"/>
    <w:basedOn w:val="Standardnpsmoodstavce"/>
    <w:link w:val="Textbubliny"/>
    <w:uiPriority w:val="99"/>
    <w:semiHidden/>
    <w:rsid w:val="001B0451"/>
    <w:rPr>
      <w:rFonts w:ascii="Tahoma" w:eastAsia="Times New Roman" w:hAnsi="Tahoma" w:cs="Tahoma"/>
      <w:sz w:val="16"/>
      <w:szCs w:val="16"/>
      <w:lang w:eastAsia="cs-CZ"/>
    </w:rPr>
  </w:style>
  <w:style w:type="paragraph" w:styleId="Bezmezer">
    <w:name w:val="No Spacing"/>
    <w:uiPriority w:val="1"/>
    <w:qFormat/>
    <w:rsid w:val="001B0451"/>
    <w:pPr>
      <w:spacing w:after="0" w:line="240" w:lineRule="auto"/>
    </w:pPr>
    <w:rPr>
      <w:rFonts w:ascii="Calibri" w:eastAsia="Calibri" w:hAnsi="Calibri" w:cs="Times New Roman"/>
    </w:rPr>
  </w:style>
  <w:style w:type="paragraph" w:styleId="Odstavecseseznamem">
    <w:name w:val="List Paragraph"/>
    <w:basedOn w:val="Normln"/>
    <w:uiPriority w:val="34"/>
    <w:qFormat/>
    <w:rsid w:val="001B0451"/>
    <w:pPr>
      <w:ind w:left="720"/>
      <w:contextualSpacing/>
    </w:pPr>
  </w:style>
  <w:style w:type="paragraph" w:styleId="Nadpisobsahu">
    <w:name w:val="TOC Heading"/>
    <w:basedOn w:val="Nadpis1"/>
    <w:next w:val="Normln"/>
    <w:uiPriority w:val="39"/>
    <w:unhideWhenUsed/>
    <w:qFormat/>
    <w:rsid w:val="001B0451"/>
    <w:pPr>
      <w:spacing w:line="276" w:lineRule="auto"/>
      <w:outlineLvl w:val="9"/>
    </w:pPr>
    <w:rPr>
      <w:lang w:eastAsia="en-US"/>
    </w:rPr>
  </w:style>
  <w:style w:type="table" w:styleId="Mkatabulky">
    <w:name w:val="Table Grid"/>
    <w:basedOn w:val="Normlntabulka"/>
    <w:uiPriority w:val="59"/>
    <w:rsid w:val="001B04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basedOn w:val="Standardnpsmoodstavce"/>
    <w:uiPriority w:val="22"/>
    <w:qFormat/>
    <w:rsid w:val="001B0451"/>
    <w:rPr>
      <w:b/>
      <w:bCs/>
    </w:rPr>
  </w:style>
  <w:style w:type="character" w:styleId="Zvraznn">
    <w:name w:val="Emphasis"/>
    <w:basedOn w:val="Standardnpsmoodstavce"/>
    <w:uiPriority w:val="20"/>
    <w:qFormat/>
    <w:rsid w:val="001B0451"/>
    <w:rPr>
      <w:i/>
      <w:iCs/>
    </w:rPr>
  </w:style>
  <w:style w:type="character" w:customStyle="1" w:styleId="Nadpis2Char">
    <w:name w:val="Nadpis 2 Char"/>
    <w:basedOn w:val="Standardnpsmoodstavce"/>
    <w:link w:val="Nadpis2"/>
    <w:uiPriority w:val="9"/>
    <w:rsid w:val="0075269C"/>
    <w:rPr>
      <w:rFonts w:asciiTheme="majorHAnsi" w:eastAsiaTheme="majorEastAsia" w:hAnsiTheme="majorHAnsi" w:cstheme="majorBidi"/>
      <w:color w:val="365F91" w:themeColor="accent1" w:themeShade="BF"/>
      <w:sz w:val="26"/>
      <w:szCs w:val="26"/>
      <w:lang w:eastAsia="cs-CZ"/>
    </w:rPr>
  </w:style>
</w:styles>
</file>

<file path=word/webSettings.xml><?xml version="1.0" encoding="utf-8"?>
<w:webSettings xmlns:r="http://schemas.openxmlformats.org/officeDocument/2006/relationships" xmlns:w="http://schemas.openxmlformats.org/wordprocessingml/2006/main">
  <w:divs>
    <w:div w:id="145551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atrska.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atrska@seznam.cz"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ravce\Desktop\HLAVI&#268;KOV&#221;%20PAP&#205;R%20-%20&#353;ABLONA.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A07BF-8AAC-458B-AA6C-EB9E195A3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HLAVIČKOVÝ PAPÍR - šABLONA.dotx</Template>
  <TotalTime>3</TotalTime>
  <Pages>1</Pages>
  <Words>5338</Words>
  <Characters>31496</Characters>
  <Application>Microsoft Office Word</Application>
  <DocSecurity>0</DocSecurity>
  <Lines>262</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Spravce</cp:lastModifiedBy>
  <cp:revision>3</cp:revision>
  <cp:lastPrinted>2020-11-17T12:47:00Z</cp:lastPrinted>
  <dcterms:created xsi:type="dcterms:W3CDTF">2021-01-02T10:11:00Z</dcterms:created>
  <dcterms:modified xsi:type="dcterms:W3CDTF">2021-01-02T10:11:00Z</dcterms:modified>
</cp:coreProperties>
</file>